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Layout table"/>
      </w:tblPr>
      <w:tblGrid>
        <w:gridCol w:w="8280"/>
        <w:gridCol w:w="2510"/>
      </w:tblGrid>
      <w:tr w:rsidR="00A70674" w14:paraId="301EFBD3" w14:textId="77777777" w:rsidTr="0030705A">
        <w:tc>
          <w:tcPr>
            <w:tcW w:w="8280" w:type="dxa"/>
            <w:tcBorders>
              <w:right w:val="single" w:sz="18" w:space="0" w:color="B3B3B3" w:themeColor="background2" w:themeShade="BF"/>
            </w:tcBorders>
          </w:tcPr>
          <w:p w14:paraId="4C403C50" w14:textId="28A77598" w:rsidR="00A70674" w:rsidRDefault="00715449" w:rsidP="0030705A">
            <w:pPr>
              <w:pStyle w:val="Title"/>
            </w:pPr>
            <w:r>
              <w:t>Studio 3-D Season Calendar</w:t>
            </w:r>
          </w:p>
        </w:tc>
        <w:tc>
          <w:tcPr>
            <w:tcW w:w="2510" w:type="dxa"/>
            <w:tcBorders>
              <w:left w:val="single" w:sz="18" w:space="0" w:color="B3B3B3" w:themeColor="background2" w:themeShade="BF"/>
            </w:tcBorders>
          </w:tcPr>
          <w:p w14:paraId="57569856" w14:textId="77777777" w:rsidR="00A70674" w:rsidRDefault="0049637F">
            <w:pPr>
              <w:pStyle w:val="Subtitle"/>
            </w:pPr>
            <w:r>
              <w:t>2026</w:t>
            </w:r>
            <w:r w:rsidR="00E118A4">
              <w:t xml:space="preserve"> to </w:t>
            </w:r>
            <w:r w:rsidR="00D944C7">
              <w:t>202</w:t>
            </w:r>
            <w:r>
              <w:t>7</w:t>
            </w:r>
          </w:p>
        </w:tc>
      </w:tr>
      <w:tr w:rsidR="00A70674" w14:paraId="1B639F43" w14:textId="77777777" w:rsidTr="0030705A">
        <w:trPr>
          <w:trHeight w:hRule="exact" w:val="144"/>
        </w:trPr>
        <w:tc>
          <w:tcPr>
            <w:tcW w:w="8280" w:type="dxa"/>
            <w:tcBorders>
              <w:bottom w:val="single" w:sz="18" w:space="0" w:color="B3B3B3" w:themeColor="background2" w:themeShade="BF"/>
            </w:tcBorders>
          </w:tcPr>
          <w:p w14:paraId="2FAFACAA" w14:textId="77777777" w:rsidR="00A70674" w:rsidRPr="00A73577" w:rsidRDefault="00A70674" w:rsidP="00A73577">
            <w:pPr>
              <w:pStyle w:val="NoSpacing"/>
            </w:pPr>
          </w:p>
        </w:tc>
        <w:tc>
          <w:tcPr>
            <w:tcW w:w="2510" w:type="dxa"/>
            <w:tcBorders>
              <w:bottom w:val="single" w:sz="18" w:space="0" w:color="B3B3B3" w:themeColor="background2" w:themeShade="BF"/>
            </w:tcBorders>
          </w:tcPr>
          <w:p w14:paraId="017FB587" w14:textId="77777777" w:rsidR="00A70674" w:rsidRPr="00A73577" w:rsidRDefault="00A70674" w:rsidP="00A73577">
            <w:pPr>
              <w:pStyle w:val="NoSpacing"/>
            </w:pPr>
          </w:p>
        </w:tc>
      </w:tr>
    </w:tbl>
    <w:p w14:paraId="57E18F0D" w14:textId="77777777" w:rsidR="00A70674" w:rsidRPr="00A73577" w:rsidRDefault="00A70674" w:rsidP="00A73577">
      <w:pPr>
        <w:pStyle w:val="NoSpacing"/>
      </w:pPr>
    </w:p>
    <w:tbl>
      <w:tblPr>
        <w:tblW w:w="10800" w:type="dxa"/>
        <w:tblLayout w:type="fixed"/>
        <w:tblCellMar>
          <w:top w:w="29" w:type="dxa"/>
          <w:left w:w="0" w:type="dxa"/>
          <w:bottom w:w="29" w:type="dxa"/>
          <w:right w:w="0" w:type="dxa"/>
        </w:tblCellMar>
        <w:tblLook w:val="0600" w:firstRow="0" w:lastRow="0" w:firstColumn="0" w:lastColumn="0" w:noHBand="1" w:noVBand="1"/>
        <w:tblCaption w:val="Calendar layout table"/>
      </w:tblPr>
      <w:tblGrid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  <w:gridCol w:w="579"/>
        <w:gridCol w:w="459"/>
        <w:gridCol w:w="459"/>
        <w:gridCol w:w="459"/>
        <w:gridCol w:w="459"/>
        <w:gridCol w:w="459"/>
        <w:gridCol w:w="459"/>
        <w:gridCol w:w="460"/>
      </w:tblGrid>
      <w:tr w:rsidR="00985665" w14:paraId="6FEFB8E3" w14:textId="77777777" w:rsidTr="00F04882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0339D688" w14:textId="77777777" w:rsidR="00985665" w:rsidRPr="00985665" w:rsidRDefault="00985665" w:rsidP="00F45140">
            <w:pPr>
              <w:pStyle w:val="Month"/>
            </w:pPr>
            <w:r w:rsidRPr="00985665">
              <w:t xml:space="preserve">Sep </w:t>
            </w:r>
            <w:r w:rsidR="0049637F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E7D14F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44559C7E" w14:textId="77777777" w:rsidR="00985665" w:rsidRDefault="00013C75" w:rsidP="00F04882">
            <w:pPr>
              <w:pStyle w:val="Month"/>
            </w:pPr>
            <w:r>
              <w:t>Oct</w:t>
            </w:r>
            <w:r w:rsidR="00985665">
              <w:t xml:space="preserve"> </w:t>
            </w:r>
            <w:r w:rsidR="0049637F">
              <w:t>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61619F" w14:textId="77777777" w:rsidR="00985665" w:rsidRDefault="00985665" w:rsidP="00985665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  <w:vAlign w:val="center"/>
          </w:tcPr>
          <w:p w14:paraId="69EACE0D" w14:textId="77777777" w:rsidR="00985665" w:rsidRDefault="00013C75" w:rsidP="00F04882">
            <w:pPr>
              <w:pStyle w:val="Month"/>
            </w:pPr>
            <w:r>
              <w:t>Nov</w:t>
            </w:r>
            <w:r w:rsidR="00985665">
              <w:t xml:space="preserve"> </w:t>
            </w:r>
            <w:r w:rsidR="0049637F">
              <w:t>2026</w:t>
            </w:r>
          </w:p>
        </w:tc>
      </w:tr>
      <w:tr w:rsidR="00985665" w14:paraId="67C92C71" w14:textId="77777777" w:rsidTr="00F04882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A94D972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66C35B" w14:textId="77777777" w:rsidR="00985665" w:rsidRPr="00F45140" w:rsidRDefault="00985665" w:rsidP="00F45140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6144D6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E9AAA39" w14:textId="77777777" w:rsidR="00985665" w:rsidRPr="00F45140" w:rsidRDefault="00985665" w:rsidP="00F45140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811670" w14:textId="77777777" w:rsidR="00985665" w:rsidRPr="00F45140" w:rsidRDefault="00985665" w:rsidP="00F45140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9469656" w14:textId="77777777" w:rsidR="00985665" w:rsidRPr="00F45140" w:rsidRDefault="00985665" w:rsidP="00F45140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4023E4E" w14:textId="77777777" w:rsidR="00985665" w:rsidRPr="00F45140" w:rsidRDefault="00985665" w:rsidP="00F45140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1D00BD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B23AA9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8143BA" w14:textId="77777777" w:rsidR="00985665" w:rsidRPr="00F04882" w:rsidRDefault="00985665" w:rsidP="00F04882">
            <w:pPr>
              <w:pStyle w:val="Week"/>
            </w:pPr>
            <w:r w:rsidRPr="00F04882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102AB5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D43506C" w14:textId="77777777" w:rsidR="00985665" w:rsidRPr="00F04882" w:rsidRDefault="00985665" w:rsidP="00F04882">
            <w:pPr>
              <w:pStyle w:val="Week"/>
            </w:pPr>
            <w:r w:rsidRPr="00F04882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A712404" w14:textId="77777777" w:rsidR="00985665" w:rsidRPr="00F04882" w:rsidRDefault="00985665" w:rsidP="00F04882">
            <w:pPr>
              <w:pStyle w:val="Week"/>
            </w:pPr>
            <w:r w:rsidRPr="00F04882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17F6CB1" w14:textId="77777777" w:rsidR="00985665" w:rsidRPr="00F04882" w:rsidRDefault="00985665" w:rsidP="00F04882">
            <w:pPr>
              <w:pStyle w:val="Week"/>
            </w:pPr>
            <w:r w:rsidRPr="00F04882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079A7D5" w14:textId="77777777" w:rsidR="00985665" w:rsidRPr="00F04882" w:rsidRDefault="00985665" w:rsidP="00F04882">
            <w:pPr>
              <w:pStyle w:val="Week"/>
            </w:pPr>
            <w:r w:rsidRPr="00F04882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284E92" w14:textId="77777777" w:rsidR="00985665" w:rsidRDefault="00985665" w:rsidP="00985665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35B4016" w14:textId="77777777" w:rsidR="00985665" w:rsidRDefault="00985665" w:rsidP="00F45140">
            <w:pPr>
              <w:pStyle w:val="Week"/>
            </w:pPr>
            <w:r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EB64802" w14:textId="77777777" w:rsidR="00985665" w:rsidRDefault="00985665" w:rsidP="00F45140">
            <w:pPr>
              <w:pStyle w:val="Week"/>
            </w:pPr>
            <w:r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F56187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AB21A2" w14:textId="77777777" w:rsidR="00985665" w:rsidRDefault="00985665" w:rsidP="00F45140">
            <w:pPr>
              <w:pStyle w:val="Week"/>
            </w:pPr>
            <w:r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935F00E" w14:textId="77777777" w:rsidR="00985665" w:rsidRDefault="00985665" w:rsidP="00F45140">
            <w:pPr>
              <w:pStyle w:val="Week"/>
            </w:pPr>
            <w:r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5474FBC" w14:textId="77777777" w:rsidR="00985665" w:rsidRDefault="00985665" w:rsidP="00F45140">
            <w:pPr>
              <w:pStyle w:val="Week"/>
            </w:pPr>
            <w:r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BCAA282" w14:textId="77777777" w:rsidR="00985665" w:rsidRDefault="00985665" w:rsidP="00F45140">
            <w:pPr>
              <w:pStyle w:val="Week"/>
            </w:pPr>
            <w:r>
              <w:t>S</w:t>
            </w:r>
          </w:p>
        </w:tc>
      </w:tr>
      <w:tr w:rsidR="0049637F" w14:paraId="0D4FD95E" w14:textId="77777777" w:rsidTr="00A0538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BBAD560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998940D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7477D6" w14:textId="77777777" w:rsidR="0049637F" w:rsidRPr="00687EF0" w:rsidRDefault="0049637F" w:rsidP="0049637F">
            <w:pPr>
              <w:pStyle w:val="Day"/>
            </w:pPr>
            <w:r w:rsidRPr="00A0538E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82620A9" w14:textId="77777777" w:rsidR="0049637F" w:rsidRPr="00687EF0" w:rsidRDefault="0049637F" w:rsidP="0049637F">
            <w:pPr>
              <w:pStyle w:val="Day"/>
            </w:pPr>
            <w:r w:rsidRPr="00A0538E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9BFDE05" w14:textId="77777777" w:rsidR="0049637F" w:rsidRPr="00687EF0" w:rsidRDefault="0049637F" w:rsidP="0049637F">
            <w:pPr>
              <w:pStyle w:val="Day"/>
            </w:pPr>
            <w:r w:rsidRPr="00A0538E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0B52B7F" w14:textId="77777777" w:rsidR="0049637F" w:rsidRPr="00687EF0" w:rsidRDefault="0049637F" w:rsidP="0049637F">
            <w:pPr>
              <w:pStyle w:val="Day"/>
            </w:pPr>
            <w:r w:rsidRPr="00A0538E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152A47D" w14:textId="77777777" w:rsidR="0049637F" w:rsidRPr="00687EF0" w:rsidRDefault="0049637F" w:rsidP="0049637F">
            <w:pPr>
              <w:pStyle w:val="Day"/>
            </w:pPr>
            <w:r w:rsidRPr="00A0538E">
              <w:t>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7D4B45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3BD5349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130DA5C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A35AFCD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8A5FDAD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301A426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1031886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ED0BAE6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9EEAD0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A2FE8F" w14:textId="77777777" w:rsidR="0049637F" w:rsidRDefault="0049637F" w:rsidP="0049637F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0C9B59" w14:textId="77777777" w:rsidR="0049637F" w:rsidRDefault="0049637F" w:rsidP="0049637F">
            <w:pPr>
              <w:pStyle w:val="Day"/>
            </w:pPr>
            <w:r w:rsidRPr="00810568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B098A7" w14:textId="77777777" w:rsidR="0049637F" w:rsidRDefault="0049637F" w:rsidP="0049637F">
            <w:pPr>
              <w:pStyle w:val="Day"/>
            </w:pPr>
            <w:r w:rsidRPr="00810568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DCE0AF" w14:textId="77777777" w:rsidR="0049637F" w:rsidRDefault="0049637F" w:rsidP="0049637F">
            <w:pPr>
              <w:pStyle w:val="Day"/>
            </w:pPr>
            <w:r w:rsidRPr="00810568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A48540" w14:textId="77777777" w:rsidR="0049637F" w:rsidRDefault="0049637F" w:rsidP="0049637F">
            <w:pPr>
              <w:pStyle w:val="Day"/>
            </w:pPr>
            <w:r w:rsidRPr="00810568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98B368" w14:textId="77777777" w:rsidR="0049637F" w:rsidRDefault="0049637F" w:rsidP="0049637F">
            <w:pPr>
              <w:pStyle w:val="Day"/>
            </w:pPr>
            <w:r w:rsidRPr="00810568"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27575F" w14:textId="77777777" w:rsidR="0049637F" w:rsidRDefault="0049637F" w:rsidP="0049637F">
            <w:pPr>
              <w:pStyle w:val="Day"/>
            </w:pPr>
            <w:r w:rsidRPr="00810568">
              <w:t>7</w:t>
            </w:r>
          </w:p>
        </w:tc>
      </w:tr>
      <w:tr w:rsidR="0049637F" w14:paraId="5D3064A0" w14:textId="77777777" w:rsidTr="00A0538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B529662" w14:textId="77777777" w:rsidR="0049637F" w:rsidRPr="00687EF0" w:rsidRDefault="0049637F" w:rsidP="0049637F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A600006" w14:textId="77777777" w:rsidR="0049637F" w:rsidRPr="00687EF0" w:rsidRDefault="0049637F" w:rsidP="0049637F">
            <w:pPr>
              <w:pStyle w:val="Day"/>
            </w:pPr>
            <w:r w:rsidRPr="00A0538E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FEDB887" w14:textId="77777777" w:rsidR="0049637F" w:rsidRPr="00687EF0" w:rsidRDefault="0049637F" w:rsidP="0049637F">
            <w:pPr>
              <w:pStyle w:val="Day"/>
            </w:pPr>
            <w:r w:rsidRPr="00A0538E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CCDE6C" w14:textId="77777777" w:rsidR="0049637F" w:rsidRPr="00687EF0" w:rsidRDefault="0049637F" w:rsidP="0049637F">
            <w:pPr>
              <w:pStyle w:val="Day"/>
            </w:pPr>
            <w:r w:rsidRPr="00A0538E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77DA4BC" w14:textId="77777777" w:rsidR="0049637F" w:rsidRPr="00687EF0" w:rsidRDefault="0049637F" w:rsidP="0049637F">
            <w:pPr>
              <w:pStyle w:val="Day"/>
            </w:pPr>
            <w:r w:rsidRPr="00A0538E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A258F6C" w14:textId="77777777" w:rsidR="0049637F" w:rsidRPr="00687EF0" w:rsidRDefault="0049637F" w:rsidP="0049637F">
            <w:pPr>
              <w:pStyle w:val="Day"/>
            </w:pPr>
            <w:r w:rsidRPr="00A0538E"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FBF4E2" w14:textId="77777777" w:rsidR="0049637F" w:rsidRPr="00687EF0" w:rsidRDefault="0049637F" w:rsidP="0049637F">
            <w:pPr>
              <w:pStyle w:val="Day"/>
            </w:pPr>
            <w:r w:rsidRPr="00A0538E">
              <w:t>12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EE42FE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08CC94B" w14:textId="77777777" w:rsidR="0049637F" w:rsidRDefault="0049637F" w:rsidP="0049637F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412EC82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507FBC9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E532F93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8550746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104DF6C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2FC07A7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BE6E34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96A73D" w14:textId="77777777" w:rsidR="0049637F" w:rsidRDefault="0049637F" w:rsidP="0049637F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9AD403" w14:textId="77777777" w:rsidR="0049637F" w:rsidRDefault="0049637F" w:rsidP="0049637F">
            <w:pPr>
              <w:pStyle w:val="Day"/>
            </w:pPr>
            <w:r w:rsidRPr="00810568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C42C85" w14:textId="77777777" w:rsidR="0049637F" w:rsidRDefault="0049637F" w:rsidP="0049637F">
            <w:pPr>
              <w:pStyle w:val="Day"/>
            </w:pPr>
            <w:r w:rsidRPr="00810568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EC8AFC" w14:textId="77777777" w:rsidR="0049637F" w:rsidRDefault="0049637F" w:rsidP="0049637F">
            <w:pPr>
              <w:pStyle w:val="Day"/>
            </w:pPr>
            <w:r w:rsidRPr="00810568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9CC6E0" w14:textId="77777777" w:rsidR="0049637F" w:rsidRDefault="0049637F" w:rsidP="0049637F">
            <w:pPr>
              <w:pStyle w:val="Day"/>
            </w:pPr>
            <w:r w:rsidRPr="00810568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867DB4" w14:textId="77777777" w:rsidR="0049637F" w:rsidRDefault="0049637F" w:rsidP="0049637F">
            <w:pPr>
              <w:pStyle w:val="Day"/>
            </w:pPr>
            <w:r w:rsidRPr="00810568"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9145D3" w14:textId="77777777" w:rsidR="0049637F" w:rsidRDefault="0049637F" w:rsidP="0049637F">
            <w:pPr>
              <w:pStyle w:val="Day"/>
            </w:pPr>
            <w:r w:rsidRPr="00810568">
              <w:t>14</w:t>
            </w:r>
          </w:p>
        </w:tc>
      </w:tr>
      <w:tr w:rsidR="0049637F" w14:paraId="01A93E59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4913813" w14:textId="77777777" w:rsidR="0049637F" w:rsidRPr="00687EF0" w:rsidRDefault="0049637F" w:rsidP="0049637F">
            <w:pPr>
              <w:pStyle w:val="Day"/>
            </w:pPr>
            <w:r w:rsidRPr="00A0538E">
              <w:t>1</w:t>
            </w: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  <w:vAlign w:val="bottom"/>
          </w:tcPr>
          <w:p w14:paraId="72210498" w14:textId="77777777" w:rsidR="0049637F" w:rsidRPr="00687EF0" w:rsidRDefault="0049637F" w:rsidP="0049637F">
            <w:pPr>
              <w:pStyle w:val="Day"/>
            </w:pPr>
            <w:r w:rsidRPr="00A0538E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  <w:vAlign w:val="bottom"/>
          </w:tcPr>
          <w:p w14:paraId="77BA374C" w14:textId="77777777" w:rsidR="0049637F" w:rsidRPr="00687EF0" w:rsidRDefault="0049637F" w:rsidP="0049637F">
            <w:pPr>
              <w:pStyle w:val="Day"/>
            </w:pPr>
            <w:r w:rsidRPr="00A0538E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  <w:vAlign w:val="bottom"/>
          </w:tcPr>
          <w:p w14:paraId="3DE85705" w14:textId="77777777" w:rsidR="0049637F" w:rsidRPr="00687EF0" w:rsidRDefault="0049637F" w:rsidP="0049637F">
            <w:pPr>
              <w:pStyle w:val="Day"/>
            </w:pPr>
            <w:r w:rsidRPr="00A0538E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  <w:vAlign w:val="bottom"/>
          </w:tcPr>
          <w:p w14:paraId="155F30C3" w14:textId="77777777" w:rsidR="0049637F" w:rsidRPr="00687EF0" w:rsidRDefault="0049637F" w:rsidP="0049637F">
            <w:pPr>
              <w:pStyle w:val="Day"/>
            </w:pPr>
            <w:r w:rsidRPr="00A0538E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FDE696D" w14:textId="77777777" w:rsidR="0049637F" w:rsidRPr="00687EF0" w:rsidRDefault="0049637F" w:rsidP="0049637F">
            <w:pPr>
              <w:pStyle w:val="Day"/>
            </w:pPr>
            <w:r w:rsidRPr="00A0538E"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27F6A78" w14:textId="77777777" w:rsidR="0049637F" w:rsidRPr="00687EF0" w:rsidRDefault="0049637F" w:rsidP="0049637F">
            <w:pPr>
              <w:pStyle w:val="Day"/>
            </w:pPr>
            <w:r w:rsidRPr="00A0538E">
              <w:t>19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24386A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195048A" w14:textId="77777777" w:rsidR="0049637F" w:rsidRDefault="0049637F" w:rsidP="0049637F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CDBE74B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B44F4D2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F710E8D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F483780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0860225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300CF459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06C8EE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574C8F" w14:textId="77777777" w:rsidR="0049637F" w:rsidRDefault="0049637F" w:rsidP="0049637F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4F20D002" w14:textId="77777777" w:rsidR="0049637F" w:rsidRDefault="0049637F" w:rsidP="0049637F">
            <w:pPr>
              <w:pStyle w:val="Day"/>
            </w:pPr>
            <w:r w:rsidRPr="00810568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38D8B033" w14:textId="77777777" w:rsidR="0049637F" w:rsidRDefault="0049637F" w:rsidP="0049637F">
            <w:pPr>
              <w:pStyle w:val="Day"/>
            </w:pPr>
            <w:r w:rsidRPr="00810568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6BEC5557" w14:textId="77777777" w:rsidR="0049637F" w:rsidRDefault="0049637F" w:rsidP="0049637F">
            <w:pPr>
              <w:pStyle w:val="Day"/>
            </w:pPr>
            <w:r w:rsidRPr="00810568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6492C903" w14:textId="77777777" w:rsidR="0049637F" w:rsidRDefault="0049637F" w:rsidP="0049637F">
            <w:pPr>
              <w:pStyle w:val="Day"/>
            </w:pPr>
            <w:r w:rsidRPr="00810568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367332" w14:textId="77777777" w:rsidR="0049637F" w:rsidRDefault="0049637F" w:rsidP="0049637F">
            <w:pPr>
              <w:pStyle w:val="Day"/>
            </w:pPr>
            <w:r w:rsidRPr="00810568"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EE2FB6" w14:textId="77777777" w:rsidR="0049637F" w:rsidRDefault="0049637F" w:rsidP="0049637F">
            <w:pPr>
              <w:pStyle w:val="Day"/>
            </w:pPr>
            <w:r w:rsidRPr="00810568">
              <w:t>21</w:t>
            </w:r>
          </w:p>
        </w:tc>
      </w:tr>
      <w:tr w:rsidR="0049637F" w14:paraId="02628F62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4C99F04" w14:textId="77777777" w:rsidR="0049637F" w:rsidRPr="00687EF0" w:rsidRDefault="0049637F" w:rsidP="0049637F">
            <w:pPr>
              <w:pStyle w:val="Day"/>
            </w:pPr>
            <w:r w:rsidRPr="00A0538E">
              <w:t>2</w:t>
            </w:r>
            <w:r>
              <w:t>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5E64F9E" w14:textId="77777777" w:rsidR="0049637F" w:rsidRPr="00687EF0" w:rsidRDefault="0049637F" w:rsidP="0049637F">
            <w:pPr>
              <w:pStyle w:val="Day"/>
            </w:pPr>
            <w:r w:rsidRPr="00A0538E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F894CAB" w14:textId="77777777" w:rsidR="0049637F" w:rsidRPr="00687EF0" w:rsidRDefault="0049637F" w:rsidP="0049637F">
            <w:pPr>
              <w:pStyle w:val="Day"/>
            </w:pPr>
            <w:r w:rsidRPr="00A0538E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14F2804" w14:textId="77777777" w:rsidR="0049637F" w:rsidRPr="00687EF0" w:rsidRDefault="0049637F" w:rsidP="0049637F">
            <w:pPr>
              <w:pStyle w:val="Day"/>
            </w:pPr>
            <w:r w:rsidRPr="00A0538E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4BF10DF" w14:textId="77777777" w:rsidR="0049637F" w:rsidRPr="00687EF0" w:rsidRDefault="0049637F" w:rsidP="0049637F">
            <w:pPr>
              <w:pStyle w:val="Day"/>
            </w:pPr>
            <w:r w:rsidRPr="00A0538E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0F718AD" w14:textId="77777777" w:rsidR="0049637F" w:rsidRPr="00687EF0" w:rsidRDefault="0049637F" w:rsidP="0049637F">
            <w:pPr>
              <w:pStyle w:val="Day"/>
            </w:pPr>
            <w:r w:rsidRPr="00A0538E"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27A5A45" w14:textId="77777777" w:rsidR="0049637F" w:rsidRPr="00687EF0" w:rsidRDefault="0049637F" w:rsidP="0049637F">
            <w:pPr>
              <w:pStyle w:val="Day"/>
            </w:pPr>
            <w:r w:rsidRPr="00A0538E">
              <w:t>26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E5F676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32CEE33" w14:textId="77777777" w:rsidR="0049637F" w:rsidRDefault="0049637F" w:rsidP="0049637F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DBAF27F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7F5AF0D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2749796A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8C39C5E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3529938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2CCAF5E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708190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27580A" w14:textId="77777777" w:rsidR="0049637F" w:rsidRDefault="0049637F" w:rsidP="0049637F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64695298" w14:textId="77777777" w:rsidR="0049637F" w:rsidRDefault="0049637F" w:rsidP="0049637F">
            <w:pPr>
              <w:pStyle w:val="Day"/>
            </w:pPr>
            <w:r w:rsidRPr="00810568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37927EB1" w14:textId="77777777" w:rsidR="0049637F" w:rsidRDefault="0049637F" w:rsidP="0049637F">
            <w:pPr>
              <w:pStyle w:val="Day"/>
            </w:pPr>
            <w:r w:rsidRPr="00810568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0A130E3E" w14:textId="77777777" w:rsidR="0049637F" w:rsidRDefault="0049637F" w:rsidP="0049637F">
            <w:pPr>
              <w:pStyle w:val="Day"/>
            </w:pPr>
            <w:r w:rsidRPr="00810568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18160E02" w14:textId="77777777" w:rsidR="0049637F" w:rsidRDefault="0049637F" w:rsidP="0049637F">
            <w:pPr>
              <w:pStyle w:val="Day"/>
            </w:pPr>
            <w:r w:rsidRPr="00810568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242005" w14:textId="77777777" w:rsidR="0049637F" w:rsidRDefault="0049637F" w:rsidP="0049637F">
            <w:pPr>
              <w:pStyle w:val="Day"/>
            </w:pPr>
            <w:r w:rsidRPr="00810568"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ED29A0" w14:textId="77777777" w:rsidR="0049637F" w:rsidRDefault="0049637F" w:rsidP="0049637F">
            <w:pPr>
              <w:pStyle w:val="Day"/>
            </w:pPr>
            <w:r w:rsidRPr="00810568">
              <w:t>28</w:t>
            </w:r>
          </w:p>
        </w:tc>
      </w:tr>
      <w:tr w:rsidR="0049637F" w14:paraId="2059DE62" w14:textId="77777777" w:rsidTr="00A0538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A23552F" w14:textId="77777777" w:rsidR="0049637F" w:rsidRPr="00687EF0" w:rsidRDefault="0049637F" w:rsidP="0049637F">
            <w:pPr>
              <w:pStyle w:val="Day"/>
            </w:pPr>
            <w:r w:rsidRPr="00A0538E">
              <w:t>2</w:t>
            </w: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887A77D" w14:textId="77777777" w:rsidR="0049637F" w:rsidRPr="00687EF0" w:rsidRDefault="0049637F" w:rsidP="0049637F">
            <w:pPr>
              <w:pStyle w:val="Day"/>
            </w:pPr>
            <w:r w:rsidRPr="00A0538E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7313A32" w14:textId="77777777" w:rsidR="0049637F" w:rsidRPr="00687EF0" w:rsidRDefault="0049637F" w:rsidP="0049637F">
            <w:pPr>
              <w:pStyle w:val="Day"/>
            </w:pPr>
            <w:r w:rsidRPr="00A0538E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6928B58" w14:textId="77777777" w:rsidR="0049637F" w:rsidRPr="00687EF0" w:rsidRDefault="0049637F" w:rsidP="0049637F">
            <w:pPr>
              <w:pStyle w:val="Day"/>
            </w:pPr>
            <w:r w:rsidRPr="00A0538E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EF8A07D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3319601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60547FD9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B99FB8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031214D" w14:textId="77777777" w:rsidR="0049637F" w:rsidRDefault="0049637F" w:rsidP="0049637F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77D73713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1668C546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4C64C98C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194E5C3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583F44E0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vAlign w:val="bottom"/>
          </w:tcPr>
          <w:p w14:paraId="0E4239D1" w14:textId="77777777" w:rsidR="0049637F" w:rsidRDefault="0049637F" w:rsidP="0049637F">
            <w:pPr>
              <w:pStyle w:val="Day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B0C4BE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78813F" w14:textId="77777777" w:rsidR="0049637F" w:rsidRDefault="0049637F" w:rsidP="0049637F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0307A9" w14:textId="77777777" w:rsidR="0049637F" w:rsidRDefault="0049637F" w:rsidP="0049637F">
            <w:pPr>
              <w:pStyle w:val="Day"/>
            </w:pPr>
            <w:r w:rsidRPr="00810568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499398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B006B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FE3B7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3B819E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E8783E" w14:textId="77777777" w:rsidR="0049637F" w:rsidRDefault="0049637F" w:rsidP="0049637F">
            <w:pPr>
              <w:pStyle w:val="Day"/>
            </w:pPr>
          </w:p>
        </w:tc>
      </w:tr>
      <w:tr w:rsidR="0049637F" w14:paraId="3F7DA02E" w14:textId="77777777" w:rsidTr="00A0538E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B512D2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9FC51F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5A375C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0AC359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F52225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2BC619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5B930F" w14:textId="77777777" w:rsidR="0049637F" w:rsidRPr="00687EF0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258875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F0BA7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2DFF0E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9EB32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4B845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208E50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008062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4A09F7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6D24D2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2A48D5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38E43A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985E89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6F82F7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00055C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DA8D23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655513" w14:textId="77777777" w:rsidR="0049637F" w:rsidRDefault="0049637F" w:rsidP="0049637F">
            <w:pPr>
              <w:pStyle w:val="Day"/>
            </w:pPr>
          </w:p>
        </w:tc>
      </w:tr>
      <w:tr w:rsidR="0049637F" w14:paraId="28B7722A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176DC4D" w14:textId="77777777" w:rsidR="0049637F" w:rsidRPr="009C49F3" w:rsidRDefault="0049637F" w:rsidP="0049637F">
            <w:pPr>
              <w:pStyle w:val="NoSpacing"/>
            </w:pPr>
          </w:p>
        </w:tc>
        <w:tc>
          <w:tcPr>
            <w:tcW w:w="579" w:type="dxa"/>
          </w:tcPr>
          <w:p w14:paraId="57EE5CC6" w14:textId="77777777" w:rsidR="0049637F" w:rsidRPr="009C49F3" w:rsidRDefault="0049637F" w:rsidP="0049637F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E69F9DC" w14:textId="77777777" w:rsidR="0049637F" w:rsidRPr="009C49F3" w:rsidRDefault="0049637F" w:rsidP="0049637F">
            <w:pPr>
              <w:pStyle w:val="NoSpacing"/>
            </w:pPr>
          </w:p>
        </w:tc>
        <w:tc>
          <w:tcPr>
            <w:tcW w:w="579" w:type="dxa"/>
          </w:tcPr>
          <w:p w14:paraId="72A35645" w14:textId="77777777" w:rsidR="0049637F" w:rsidRPr="009C49F3" w:rsidRDefault="0049637F" w:rsidP="0049637F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7F317DE3" w14:textId="77777777" w:rsidR="0049637F" w:rsidRPr="009C49F3" w:rsidRDefault="0049637F" w:rsidP="0049637F">
            <w:pPr>
              <w:pStyle w:val="NoSpacing"/>
            </w:pPr>
          </w:p>
        </w:tc>
      </w:tr>
      <w:tr w:rsidR="0049637F" w14:paraId="0DF1FA1F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20A3831C" w14:textId="77777777" w:rsidR="0049637F" w:rsidRDefault="0049637F" w:rsidP="0049637F">
            <w:pPr>
              <w:pStyle w:val="Month"/>
            </w:pPr>
            <w:r>
              <w:t>Dec 2026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E99872" w14:textId="77777777" w:rsidR="0049637F" w:rsidRDefault="0049637F" w:rsidP="0049637F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B8A2E00" w14:textId="77777777" w:rsidR="0049637F" w:rsidRDefault="0049637F" w:rsidP="0049637F">
            <w:pPr>
              <w:pStyle w:val="Month"/>
            </w:pPr>
            <w:r>
              <w:t>Jan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136EA5" w14:textId="77777777" w:rsidR="0049637F" w:rsidRDefault="0049637F" w:rsidP="0049637F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7889612" w14:textId="77777777" w:rsidR="0049637F" w:rsidRDefault="0049637F" w:rsidP="0049637F">
            <w:pPr>
              <w:pStyle w:val="Month"/>
            </w:pPr>
            <w:r>
              <w:t>Feb 2027</w:t>
            </w:r>
          </w:p>
        </w:tc>
      </w:tr>
      <w:tr w:rsidR="0049637F" w14:paraId="36D0BED6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71538FA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4378DC3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2463B80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653FD1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4E161C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CB31135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CA7DA59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7055BB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695D921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B77393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1D984CD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0C8815E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17C545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5F7C4E6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D49ADC8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9C9FCE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9AB8CFB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54C6FA4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063ED74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4992CD1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359382C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0CCDF8D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EA90FD1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</w:tr>
      <w:tr w:rsidR="0049637F" w14:paraId="7CFDE3F2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35DF9A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CFD1D8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B1F61A" w14:textId="77777777" w:rsidR="0049637F" w:rsidRDefault="0049637F" w:rsidP="0049637F">
            <w:pPr>
              <w:pStyle w:val="Day"/>
            </w:pPr>
            <w:r w:rsidRPr="00B6786B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3B365A" w14:textId="77777777" w:rsidR="0049637F" w:rsidRDefault="0049637F" w:rsidP="0049637F">
            <w:pPr>
              <w:pStyle w:val="Day"/>
            </w:pPr>
            <w:r w:rsidRPr="00B6786B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A0CFE6" w14:textId="77777777" w:rsidR="0049637F" w:rsidRDefault="0049637F" w:rsidP="0049637F">
            <w:pPr>
              <w:pStyle w:val="Day"/>
            </w:pPr>
            <w:r w:rsidRPr="00B6786B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545CAF" w14:textId="77777777" w:rsidR="0049637F" w:rsidRDefault="0049637F" w:rsidP="0049637F">
            <w:pPr>
              <w:pStyle w:val="Day"/>
            </w:pPr>
            <w:r w:rsidRPr="00B6786B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7483E8" w14:textId="77777777" w:rsidR="0049637F" w:rsidRDefault="0049637F" w:rsidP="0049637F">
            <w:pPr>
              <w:pStyle w:val="Day"/>
            </w:pPr>
            <w:r w:rsidRPr="00B6786B">
              <w:t>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F54F6C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F4AAB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451495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334829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6410EE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EA519B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49644D" w14:textId="77777777" w:rsidR="0049637F" w:rsidRDefault="0049637F" w:rsidP="0049637F">
            <w:pPr>
              <w:pStyle w:val="Day"/>
            </w:pPr>
            <w:r w:rsidRPr="00114F25">
              <w:t>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99B244" w14:textId="77777777" w:rsidR="0049637F" w:rsidRDefault="0049637F" w:rsidP="0049637F">
            <w:pPr>
              <w:pStyle w:val="Day"/>
            </w:pPr>
            <w:r w:rsidRPr="00114F25">
              <w:t>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58C1CE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0FD347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2923A9" w14:textId="77777777" w:rsidR="0049637F" w:rsidRDefault="0049637F" w:rsidP="0049637F">
            <w:pPr>
              <w:pStyle w:val="Day"/>
            </w:pPr>
            <w:r w:rsidRPr="00554CF3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49CE34" w14:textId="77777777" w:rsidR="0049637F" w:rsidRDefault="0049637F" w:rsidP="0049637F">
            <w:pPr>
              <w:pStyle w:val="Day"/>
            </w:pPr>
            <w:r w:rsidRPr="00554CF3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C78897D" w14:textId="77777777" w:rsidR="0049637F" w:rsidRDefault="0049637F" w:rsidP="0049637F">
            <w:pPr>
              <w:pStyle w:val="Day"/>
            </w:pPr>
            <w:r w:rsidRPr="00554CF3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3F7021" w14:textId="77777777" w:rsidR="0049637F" w:rsidRDefault="0049637F" w:rsidP="0049637F">
            <w:pPr>
              <w:pStyle w:val="Day"/>
            </w:pPr>
            <w:r w:rsidRPr="00554CF3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BD753D" w14:textId="77777777" w:rsidR="0049637F" w:rsidRDefault="0049637F" w:rsidP="0049637F">
            <w:pPr>
              <w:pStyle w:val="Day"/>
            </w:pPr>
            <w:r w:rsidRPr="00554CF3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475111" w14:textId="77777777" w:rsidR="0049637F" w:rsidRDefault="0049637F" w:rsidP="0049637F">
            <w:pPr>
              <w:pStyle w:val="Day"/>
            </w:pPr>
            <w:r w:rsidRPr="00554CF3">
              <w:t>6</w:t>
            </w:r>
          </w:p>
        </w:tc>
      </w:tr>
      <w:tr w:rsidR="0049637F" w14:paraId="6ECD1E13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31EB4E6" w14:textId="77777777" w:rsidR="0049637F" w:rsidRDefault="0049637F" w:rsidP="0049637F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0EAA4E" w14:textId="77777777" w:rsidR="0049637F" w:rsidRDefault="0049637F" w:rsidP="0049637F">
            <w:pPr>
              <w:pStyle w:val="Day"/>
            </w:pPr>
            <w:r w:rsidRPr="00B6786B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A84882" w14:textId="77777777" w:rsidR="0049637F" w:rsidRDefault="0049637F" w:rsidP="0049637F">
            <w:pPr>
              <w:pStyle w:val="Day"/>
            </w:pPr>
            <w:r w:rsidRPr="00B6786B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F2525B" w14:textId="77777777" w:rsidR="0049637F" w:rsidRDefault="0049637F" w:rsidP="0049637F">
            <w:pPr>
              <w:pStyle w:val="Day"/>
            </w:pPr>
            <w:r w:rsidRPr="00B6786B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4E5090" w14:textId="77777777" w:rsidR="0049637F" w:rsidRDefault="0049637F" w:rsidP="0049637F">
            <w:pPr>
              <w:pStyle w:val="Day"/>
            </w:pPr>
            <w:r w:rsidRPr="00B6786B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75868C" w14:textId="77777777" w:rsidR="0049637F" w:rsidRDefault="0049637F" w:rsidP="0049637F">
            <w:pPr>
              <w:pStyle w:val="Day"/>
            </w:pPr>
            <w:r w:rsidRPr="00B6786B"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B7615B" w14:textId="77777777" w:rsidR="0049637F" w:rsidRDefault="0049637F" w:rsidP="0049637F">
            <w:pPr>
              <w:pStyle w:val="Day"/>
            </w:pPr>
            <w:r w:rsidRPr="00B6786B">
              <w:t>12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1EB841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8F4112" w14:textId="77777777" w:rsidR="0049637F" w:rsidRDefault="0049637F" w:rsidP="0049637F">
            <w:pPr>
              <w:pStyle w:val="Day"/>
            </w:pPr>
            <w:r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C036DD" w14:textId="77777777" w:rsidR="0049637F" w:rsidRDefault="0049637F" w:rsidP="0049637F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05A8A1" w14:textId="77777777" w:rsidR="0049637F" w:rsidRDefault="0049637F" w:rsidP="0049637F">
            <w:pPr>
              <w:pStyle w:val="Day"/>
            </w:pPr>
            <w:r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231B5B" w14:textId="77777777" w:rsidR="0049637F" w:rsidRDefault="0049637F" w:rsidP="0049637F">
            <w:pPr>
              <w:pStyle w:val="Day"/>
            </w:pPr>
            <w:r w:rsidRPr="00114F25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DD36FF" w14:textId="77777777" w:rsidR="0049637F" w:rsidRDefault="0049637F" w:rsidP="0049637F">
            <w:pPr>
              <w:pStyle w:val="Day"/>
            </w:pPr>
            <w:r w:rsidRPr="00114F25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938C4F" w14:textId="77777777" w:rsidR="0049637F" w:rsidRDefault="0049637F" w:rsidP="0049637F">
            <w:pPr>
              <w:pStyle w:val="Day"/>
            </w:pPr>
            <w:r w:rsidRPr="00114F25">
              <w:t>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7A8AF7" w14:textId="77777777" w:rsidR="0049637F" w:rsidRDefault="0049637F" w:rsidP="0049637F">
            <w:pPr>
              <w:pStyle w:val="Day"/>
            </w:pPr>
            <w:r w:rsidRPr="00114F25">
              <w:t>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31FE86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FE1785" w14:textId="77777777" w:rsidR="0049637F" w:rsidRDefault="0049637F" w:rsidP="0049637F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DD9360A" w14:textId="77777777" w:rsidR="0049637F" w:rsidRDefault="0049637F" w:rsidP="0049637F">
            <w:pPr>
              <w:pStyle w:val="Day"/>
            </w:pPr>
            <w:r w:rsidRPr="00554CF3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FAE69D" w14:textId="77777777" w:rsidR="0049637F" w:rsidRDefault="0049637F" w:rsidP="0049637F">
            <w:pPr>
              <w:pStyle w:val="Day"/>
            </w:pPr>
            <w:r w:rsidRPr="00554CF3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46DEBBA" w14:textId="77777777" w:rsidR="0049637F" w:rsidRDefault="0049637F" w:rsidP="0049637F">
            <w:pPr>
              <w:pStyle w:val="Day"/>
            </w:pPr>
            <w:r w:rsidRPr="00554CF3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F91E7A" w14:textId="77777777" w:rsidR="0049637F" w:rsidRDefault="0049637F" w:rsidP="0049637F">
            <w:pPr>
              <w:pStyle w:val="Day"/>
            </w:pPr>
            <w:r w:rsidRPr="00554CF3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131B57" w14:textId="77777777" w:rsidR="0049637F" w:rsidRDefault="0049637F" w:rsidP="0049637F">
            <w:pPr>
              <w:pStyle w:val="Day"/>
            </w:pPr>
            <w:r w:rsidRPr="00554CF3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0CBD75" w14:textId="77777777" w:rsidR="0049637F" w:rsidRDefault="0049637F" w:rsidP="0049637F">
            <w:pPr>
              <w:pStyle w:val="Day"/>
            </w:pPr>
            <w:r w:rsidRPr="00554CF3">
              <w:t>13</w:t>
            </w:r>
          </w:p>
        </w:tc>
      </w:tr>
      <w:tr w:rsidR="0049637F" w14:paraId="4E2DA358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07A04F" w14:textId="77777777" w:rsidR="0049637F" w:rsidRDefault="0049637F" w:rsidP="0049637F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159DD5A3" w14:textId="77777777" w:rsidR="0049637F" w:rsidRDefault="0049637F" w:rsidP="0049637F">
            <w:pPr>
              <w:pStyle w:val="Day"/>
            </w:pPr>
            <w:r w:rsidRPr="00B6786B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63198702" w14:textId="77777777" w:rsidR="0049637F" w:rsidRDefault="0049637F" w:rsidP="0049637F">
            <w:pPr>
              <w:pStyle w:val="Day"/>
            </w:pPr>
            <w:r w:rsidRPr="00B6786B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655D4BCA" w14:textId="77777777" w:rsidR="0049637F" w:rsidRDefault="0049637F" w:rsidP="0049637F">
            <w:pPr>
              <w:pStyle w:val="Day"/>
            </w:pPr>
            <w:r w:rsidRPr="00B6786B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47316C15" w14:textId="77777777" w:rsidR="0049637F" w:rsidRDefault="0049637F" w:rsidP="0049637F">
            <w:pPr>
              <w:pStyle w:val="Day"/>
            </w:pPr>
            <w:r w:rsidRPr="00B6786B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0C4A74" w14:textId="77777777" w:rsidR="0049637F" w:rsidRDefault="0049637F" w:rsidP="0049637F">
            <w:pPr>
              <w:pStyle w:val="Day"/>
            </w:pPr>
            <w:r w:rsidRPr="00B6786B"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912266" w14:textId="77777777" w:rsidR="0049637F" w:rsidRDefault="0049637F" w:rsidP="0049637F">
            <w:pPr>
              <w:pStyle w:val="Day"/>
            </w:pPr>
            <w:r w:rsidRPr="00B6786B">
              <w:t>19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2E1903B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66CD80" w14:textId="77777777" w:rsidR="0049637F" w:rsidRDefault="0049637F" w:rsidP="0049637F">
            <w:pPr>
              <w:pStyle w:val="Day"/>
            </w:pPr>
            <w:r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E66577" w14:textId="77777777" w:rsidR="0049637F" w:rsidRDefault="0049637F" w:rsidP="0049637F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CF7F65" w14:textId="77777777" w:rsidR="0049637F" w:rsidRDefault="0049637F" w:rsidP="0049637F">
            <w:pPr>
              <w:pStyle w:val="Day"/>
            </w:pPr>
            <w:r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56EE26" w14:textId="77777777" w:rsidR="0049637F" w:rsidRDefault="0049637F" w:rsidP="0049637F">
            <w:pPr>
              <w:pStyle w:val="Day"/>
            </w:pPr>
            <w:r w:rsidRPr="00114F25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FB2B4D" w14:textId="77777777" w:rsidR="0049637F" w:rsidRDefault="0049637F" w:rsidP="0049637F">
            <w:pPr>
              <w:pStyle w:val="Day"/>
            </w:pPr>
            <w:r w:rsidRPr="00114F25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B920C9" w14:textId="77777777" w:rsidR="0049637F" w:rsidRDefault="0049637F" w:rsidP="0049637F">
            <w:pPr>
              <w:pStyle w:val="Day"/>
            </w:pPr>
            <w:r w:rsidRPr="00114F25">
              <w:t>15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42B8381" w14:textId="77777777" w:rsidR="0049637F" w:rsidRDefault="0049637F" w:rsidP="0049637F">
            <w:pPr>
              <w:pStyle w:val="Day"/>
            </w:pPr>
            <w:r w:rsidRPr="00114F25">
              <w:t>16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60C673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AA1AC5" w14:textId="77777777" w:rsidR="0049637F" w:rsidRDefault="0049637F" w:rsidP="0049637F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D1CE1B" w14:textId="77777777" w:rsidR="0049637F" w:rsidRDefault="0049637F" w:rsidP="0049637F">
            <w:pPr>
              <w:pStyle w:val="Day"/>
            </w:pPr>
            <w:r w:rsidRPr="00554CF3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DCDA25" w14:textId="77777777" w:rsidR="0049637F" w:rsidRDefault="0049637F" w:rsidP="0049637F">
            <w:pPr>
              <w:pStyle w:val="Day"/>
            </w:pPr>
            <w:r w:rsidRPr="00554CF3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A98C7E" w14:textId="77777777" w:rsidR="0049637F" w:rsidRDefault="0049637F" w:rsidP="0049637F">
            <w:pPr>
              <w:pStyle w:val="Day"/>
            </w:pPr>
            <w:r w:rsidRPr="00554CF3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7F8974" w14:textId="77777777" w:rsidR="0049637F" w:rsidRDefault="0049637F" w:rsidP="0049637F">
            <w:pPr>
              <w:pStyle w:val="Day"/>
            </w:pPr>
            <w:r w:rsidRPr="00554CF3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C8EC25" w14:textId="77777777" w:rsidR="0049637F" w:rsidRDefault="0049637F" w:rsidP="0049637F">
            <w:pPr>
              <w:pStyle w:val="Day"/>
            </w:pPr>
            <w:r w:rsidRPr="00554CF3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1852CE" w14:textId="77777777" w:rsidR="0049637F" w:rsidRDefault="0049637F" w:rsidP="0049637F">
            <w:pPr>
              <w:pStyle w:val="Day"/>
            </w:pPr>
            <w:r w:rsidRPr="00554CF3">
              <w:t>20</w:t>
            </w:r>
          </w:p>
        </w:tc>
      </w:tr>
      <w:tr w:rsidR="0049637F" w14:paraId="5CA7D0AB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E04022" w14:textId="77777777" w:rsidR="0049637F" w:rsidRDefault="0049637F" w:rsidP="0049637F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0109380A" w14:textId="77777777" w:rsidR="0049637F" w:rsidRDefault="0049637F" w:rsidP="0049637F">
            <w:pPr>
              <w:pStyle w:val="Day"/>
            </w:pPr>
            <w:r w:rsidRPr="00B6786B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59B78962" w14:textId="77777777" w:rsidR="0049637F" w:rsidRDefault="0049637F" w:rsidP="0049637F">
            <w:pPr>
              <w:pStyle w:val="Day"/>
            </w:pPr>
            <w:r w:rsidRPr="00B6786B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711E65D1" w14:textId="77777777" w:rsidR="0049637F" w:rsidRDefault="0049637F" w:rsidP="0049637F">
            <w:pPr>
              <w:pStyle w:val="Day"/>
            </w:pPr>
            <w:r w:rsidRPr="00B6786B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3634F9D7" w14:textId="77777777" w:rsidR="0049637F" w:rsidRDefault="0049637F" w:rsidP="0049637F">
            <w:pPr>
              <w:pStyle w:val="Day"/>
            </w:pPr>
            <w:r w:rsidRPr="00B6786B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616AC6" w14:textId="77777777" w:rsidR="0049637F" w:rsidRDefault="0049637F" w:rsidP="0049637F">
            <w:pPr>
              <w:pStyle w:val="Day"/>
            </w:pPr>
            <w:r w:rsidRPr="00B6786B"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949F437" w14:textId="77777777" w:rsidR="0049637F" w:rsidRDefault="0049637F" w:rsidP="0049637F">
            <w:pPr>
              <w:pStyle w:val="Day"/>
            </w:pPr>
            <w:r w:rsidRPr="00B6786B">
              <w:t>26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2AA3FE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E22217" w14:textId="77777777" w:rsidR="0049637F" w:rsidRDefault="0049637F" w:rsidP="0049637F">
            <w:pPr>
              <w:pStyle w:val="Day"/>
            </w:pPr>
            <w:r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428586" w14:textId="77777777" w:rsidR="0049637F" w:rsidRDefault="0049637F" w:rsidP="0049637F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095639" w14:textId="77777777" w:rsidR="0049637F" w:rsidRDefault="0049637F" w:rsidP="0049637F">
            <w:pPr>
              <w:pStyle w:val="Day"/>
            </w:pPr>
            <w:r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3D9BF4" w14:textId="77777777" w:rsidR="0049637F" w:rsidRDefault="0049637F" w:rsidP="0049637F">
            <w:pPr>
              <w:pStyle w:val="Day"/>
            </w:pPr>
            <w:r w:rsidRPr="00114F25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94B1E9" w14:textId="77777777" w:rsidR="0049637F" w:rsidRDefault="0049637F" w:rsidP="0049637F">
            <w:pPr>
              <w:pStyle w:val="Day"/>
            </w:pPr>
            <w:r w:rsidRPr="00114F25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7A226C" w14:textId="77777777" w:rsidR="0049637F" w:rsidRDefault="0049637F" w:rsidP="0049637F">
            <w:pPr>
              <w:pStyle w:val="Day"/>
            </w:pPr>
            <w:r w:rsidRPr="00114F25">
              <w:t>22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87367F" w14:textId="77777777" w:rsidR="0049637F" w:rsidRDefault="0049637F" w:rsidP="0049637F">
            <w:pPr>
              <w:pStyle w:val="Day"/>
            </w:pPr>
            <w:r w:rsidRPr="00114F25">
              <w:t>23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424E87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CB40DA" w14:textId="77777777" w:rsidR="0049637F" w:rsidRDefault="0049637F" w:rsidP="0049637F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839A54" w14:textId="77777777" w:rsidR="0049637F" w:rsidRDefault="0049637F" w:rsidP="0049637F">
            <w:pPr>
              <w:pStyle w:val="Day"/>
            </w:pPr>
            <w:r w:rsidRPr="00554CF3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C45408" w14:textId="77777777" w:rsidR="0049637F" w:rsidRDefault="0049637F" w:rsidP="0049637F">
            <w:pPr>
              <w:pStyle w:val="Day"/>
            </w:pPr>
            <w:r w:rsidRPr="00554CF3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D8AB74" w14:textId="77777777" w:rsidR="0049637F" w:rsidRDefault="0049637F" w:rsidP="0049637F">
            <w:pPr>
              <w:pStyle w:val="Day"/>
            </w:pPr>
            <w:r w:rsidRPr="00554CF3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63682FD" w14:textId="77777777" w:rsidR="0049637F" w:rsidRDefault="0049637F" w:rsidP="0049637F">
            <w:pPr>
              <w:pStyle w:val="Day"/>
            </w:pPr>
            <w:r w:rsidRPr="00554CF3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4C1BDF" w14:textId="77777777" w:rsidR="0049637F" w:rsidRDefault="0049637F" w:rsidP="0049637F">
            <w:pPr>
              <w:pStyle w:val="Day"/>
            </w:pPr>
            <w:r w:rsidRPr="00554CF3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D60C70" w14:textId="77777777" w:rsidR="0049637F" w:rsidRDefault="0049637F" w:rsidP="0049637F">
            <w:pPr>
              <w:pStyle w:val="Day"/>
            </w:pPr>
            <w:r w:rsidRPr="00554CF3">
              <w:t>27</w:t>
            </w:r>
          </w:p>
        </w:tc>
      </w:tr>
      <w:tr w:rsidR="0049637F" w14:paraId="3E4D4050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FD21DD" w14:textId="77777777" w:rsidR="0049637F" w:rsidRDefault="0049637F" w:rsidP="0049637F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0608EACA" w14:textId="77777777" w:rsidR="0049637F" w:rsidRDefault="0049637F" w:rsidP="0049637F">
            <w:pPr>
              <w:pStyle w:val="Day"/>
            </w:pPr>
            <w:r w:rsidRPr="00B6786B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1F23F025" w14:textId="77777777" w:rsidR="0049637F" w:rsidRDefault="0049637F" w:rsidP="0049637F">
            <w:pPr>
              <w:pStyle w:val="Day"/>
            </w:pPr>
            <w:r w:rsidRPr="00B6786B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40C08E16" w14:textId="77777777" w:rsidR="0049637F" w:rsidRDefault="0049637F" w:rsidP="0049637F">
            <w:pPr>
              <w:pStyle w:val="Day"/>
            </w:pPr>
            <w:r w:rsidRPr="00B6786B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3617C93F" w14:textId="77777777" w:rsidR="0049637F" w:rsidRDefault="0049637F" w:rsidP="0049637F">
            <w:pPr>
              <w:pStyle w:val="Day"/>
            </w:pPr>
            <w:r w:rsidRPr="00B6786B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9034E7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4A528B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4D630F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DDF1A4" w14:textId="77777777" w:rsidR="0049637F" w:rsidRDefault="0049637F" w:rsidP="0049637F">
            <w:pPr>
              <w:pStyle w:val="Day"/>
            </w:pPr>
            <w:r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8C0D73" w14:textId="77777777" w:rsidR="0049637F" w:rsidRDefault="0049637F" w:rsidP="0049637F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ECCBB2" w14:textId="77777777" w:rsidR="0049637F" w:rsidRDefault="0049637F" w:rsidP="0049637F">
            <w:pPr>
              <w:pStyle w:val="Day"/>
            </w:pPr>
            <w:r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4F3A1E" w14:textId="77777777" w:rsidR="0049637F" w:rsidRDefault="0049637F" w:rsidP="0049637F">
            <w:pPr>
              <w:pStyle w:val="Day"/>
            </w:pPr>
            <w:r w:rsidRPr="00114F25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754B32" w14:textId="77777777" w:rsidR="0049637F" w:rsidRDefault="0049637F" w:rsidP="0049637F">
            <w:pPr>
              <w:pStyle w:val="Day"/>
            </w:pPr>
            <w:r w:rsidRPr="00114F25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D27CC8" w14:textId="77777777" w:rsidR="0049637F" w:rsidRDefault="0049637F" w:rsidP="0049637F">
            <w:pPr>
              <w:pStyle w:val="Day"/>
            </w:pPr>
            <w:r w:rsidRPr="00114F25">
              <w:t>29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09C04D" w14:textId="77777777" w:rsidR="0049637F" w:rsidRDefault="0049637F" w:rsidP="0049637F">
            <w:pPr>
              <w:pStyle w:val="Day"/>
            </w:pPr>
            <w:r w:rsidRPr="00114F25">
              <w:t>30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2313EC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FC04FA6" w14:textId="77777777" w:rsidR="0049637F" w:rsidRDefault="0049637F" w:rsidP="0049637F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BC8A85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1AC37E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CA94EF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C07EB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C965C2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5176F4" w14:textId="77777777" w:rsidR="0049637F" w:rsidRDefault="0049637F" w:rsidP="0049637F">
            <w:pPr>
              <w:pStyle w:val="Day"/>
            </w:pPr>
          </w:p>
        </w:tc>
      </w:tr>
      <w:tr w:rsidR="0049637F" w14:paraId="3B2F61C9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A9167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CF2E5D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3297E8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7FA44E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31E61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543B6C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7873E1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0249D2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D6B0EB" w14:textId="77777777" w:rsidR="0049637F" w:rsidRDefault="0049637F" w:rsidP="0049637F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4DE09F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AEDE8C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9C6FD5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7B2973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F21045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670BB3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388355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131B4A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0A9D5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42893E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97CE63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D5950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EC28742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CBA96B" w14:textId="77777777" w:rsidR="0049637F" w:rsidRDefault="0049637F" w:rsidP="0049637F">
            <w:pPr>
              <w:pStyle w:val="Day"/>
            </w:pPr>
          </w:p>
        </w:tc>
      </w:tr>
      <w:tr w:rsidR="0049637F" w14:paraId="77781EC4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23C735C9" w14:textId="77777777" w:rsidR="0049637F" w:rsidRDefault="0049637F" w:rsidP="0049637F">
            <w:pPr>
              <w:pStyle w:val="NoSpacing"/>
            </w:pPr>
          </w:p>
        </w:tc>
        <w:tc>
          <w:tcPr>
            <w:tcW w:w="579" w:type="dxa"/>
          </w:tcPr>
          <w:p w14:paraId="2C672AB9" w14:textId="77777777" w:rsidR="0049637F" w:rsidRDefault="0049637F" w:rsidP="0049637F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0CDED8B9" w14:textId="77777777" w:rsidR="0049637F" w:rsidRDefault="0049637F" w:rsidP="0049637F">
            <w:pPr>
              <w:pStyle w:val="NoSpacing"/>
            </w:pPr>
          </w:p>
        </w:tc>
        <w:tc>
          <w:tcPr>
            <w:tcW w:w="579" w:type="dxa"/>
          </w:tcPr>
          <w:p w14:paraId="5C2CD8B1" w14:textId="77777777" w:rsidR="0049637F" w:rsidRDefault="0049637F" w:rsidP="0049637F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3F81F3F0" w14:textId="77777777" w:rsidR="0049637F" w:rsidRDefault="0049637F" w:rsidP="0049637F">
            <w:pPr>
              <w:pStyle w:val="NoSpacing"/>
            </w:pPr>
          </w:p>
        </w:tc>
      </w:tr>
      <w:tr w:rsidR="0049637F" w14:paraId="3F019ED5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56414A93" w14:textId="77777777" w:rsidR="0049637F" w:rsidRDefault="0049637F" w:rsidP="0049637F">
            <w:pPr>
              <w:pStyle w:val="Month"/>
            </w:pPr>
            <w:r>
              <w:t>Mar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D6CF88" w14:textId="77777777" w:rsidR="0049637F" w:rsidRDefault="0049637F" w:rsidP="0049637F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48E45DFC" w14:textId="77777777" w:rsidR="0049637F" w:rsidRDefault="0049637F" w:rsidP="0049637F">
            <w:pPr>
              <w:pStyle w:val="Month"/>
            </w:pPr>
            <w:r>
              <w:t>Apr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F6749E" w14:textId="77777777" w:rsidR="0049637F" w:rsidRDefault="0049637F" w:rsidP="0049637F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38E4DD11" w14:textId="77777777" w:rsidR="0049637F" w:rsidRDefault="0049637F" w:rsidP="0049637F">
            <w:pPr>
              <w:pStyle w:val="Month"/>
            </w:pPr>
            <w:r>
              <w:t>May 2027</w:t>
            </w:r>
          </w:p>
        </w:tc>
      </w:tr>
      <w:tr w:rsidR="0049637F" w14:paraId="0AE1CC79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371A0F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EF92A2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9D91AE2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8E91542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0E177EA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4C23E45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ADBDD58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FC7519C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C92A2F0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81C628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D9B8E67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B2BCCB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B017FA4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38A8824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49588D6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AF3AF8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760749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024CBE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A46EAF8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DB0ECAF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774BF13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4D3435F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7CC7CF0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</w:tr>
      <w:tr w:rsidR="0049637F" w14:paraId="4194A2EB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6DE3CD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9C8D888" w14:textId="77777777" w:rsidR="0049637F" w:rsidRDefault="0049637F" w:rsidP="0049637F">
            <w:pPr>
              <w:pStyle w:val="Day"/>
            </w:pPr>
            <w:r w:rsidRPr="007D48B7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27C7ED" w14:textId="77777777" w:rsidR="0049637F" w:rsidRDefault="0049637F" w:rsidP="0049637F">
            <w:pPr>
              <w:pStyle w:val="Day"/>
            </w:pPr>
            <w:r w:rsidRPr="007D48B7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2DA5F0" w14:textId="77777777" w:rsidR="0049637F" w:rsidRDefault="0049637F" w:rsidP="0049637F">
            <w:pPr>
              <w:pStyle w:val="Day"/>
            </w:pPr>
            <w:r w:rsidRPr="007D48B7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043D608" w14:textId="77777777" w:rsidR="0049637F" w:rsidRDefault="0049637F" w:rsidP="0049637F">
            <w:pPr>
              <w:pStyle w:val="Day"/>
            </w:pPr>
            <w:r w:rsidRPr="007D48B7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576D5D5" w14:textId="77777777" w:rsidR="0049637F" w:rsidRDefault="0049637F" w:rsidP="0049637F">
            <w:pPr>
              <w:pStyle w:val="Day"/>
            </w:pPr>
            <w:r w:rsidRPr="007D48B7">
              <w:t>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F63FEB" w14:textId="77777777" w:rsidR="0049637F" w:rsidRDefault="0049637F" w:rsidP="0049637F">
            <w:pPr>
              <w:pStyle w:val="Day"/>
            </w:pPr>
            <w:r w:rsidRPr="007D48B7">
              <w:t>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FEF7A8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6FC757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63F303F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2A99FB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621BC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CFB8B1" w14:textId="77777777" w:rsidR="0049637F" w:rsidRDefault="0049637F" w:rsidP="0049637F">
            <w:pPr>
              <w:pStyle w:val="Day"/>
            </w:pPr>
            <w:r w:rsidRPr="00FC34E5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D48A0" w14:textId="77777777" w:rsidR="0049637F" w:rsidRDefault="0049637F" w:rsidP="0049637F">
            <w:pPr>
              <w:pStyle w:val="Day"/>
            </w:pPr>
            <w:r w:rsidRPr="00FC34E5"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7907F24C" w14:textId="77777777" w:rsidR="0049637F" w:rsidRDefault="0049637F" w:rsidP="0049637F">
            <w:pPr>
              <w:pStyle w:val="Day"/>
            </w:pPr>
            <w:r w:rsidRPr="00FC34E5"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E73516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EC60FE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751952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D347A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70417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8B92EC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903FC6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EB792F" w14:textId="77777777" w:rsidR="0049637F" w:rsidRDefault="0049637F" w:rsidP="0049637F">
            <w:pPr>
              <w:pStyle w:val="Day"/>
            </w:pPr>
            <w:r w:rsidRPr="00983E12">
              <w:t>1</w:t>
            </w:r>
          </w:p>
        </w:tc>
      </w:tr>
      <w:tr w:rsidR="0049637F" w14:paraId="5865AAAE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3AD69B" w14:textId="77777777" w:rsidR="0049637F" w:rsidRDefault="0049637F" w:rsidP="0049637F">
            <w:pPr>
              <w:pStyle w:val="Day"/>
            </w:pPr>
            <w:r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47E2DC" w14:textId="77777777" w:rsidR="0049637F" w:rsidRDefault="0049637F" w:rsidP="0049637F">
            <w:pPr>
              <w:pStyle w:val="Day"/>
            </w:pPr>
            <w:r w:rsidRPr="007D48B7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D6D0CA" w14:textId="77777777" w:rsidR="0049637F" w:rsidRDefault="0049637F" w:rsidP="0049637F">
            <w:pPr>
              <w:pStyle w:val="Day"/>
            </w:pPr>
            <w:r w:rsidRPr="007D48B7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149811" w14:textId="77777777" w:rsidR="0049637F" w:rsidRDefault="0049637F" w:rsidP="0049637F">
            <w:pPr>
              <w:pStyle w:val="Day"/>
            </w:pPr>
            <w:r w:rsidRPr="007D48B7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1AB758" w14:textId="77777777" w:rsidR="0049637F" w:rsidRDefault="0049637F" w:rsidP="0049637F">
            <w:pPr>
              <w:pStyle w:val="Day"/>
            </w:pPr>
            <w:r w:rsidRPr="007D48B7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6F8657D" w14:textId="77777777" w:rsidR="0049637F" w:rsidRDefault="0049637F" w:rsidP="0049637F">
            <w:pPr>
              <w:pStyle w:val="Day"/>
            </w:pPr>
            <w:r w:rsidRPr="007D48B7">
              <w:t>12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5A40EE" w14:textId="77777777" w:rsidR="0049637F" w:rsidRDefault="0049637F" w:rsidP="0049637F">
            <w:pPr>
              <w:pStyle w:val="Day"/>
            </w:pPr>
            <w:r w:rsidRPr="007D48B7">
              <w:t>13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79C01B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CB96E3" w14:textId="77777777" w:rsidR="0049637F" w:rsidRDefault="0049637F" w:rsidP="0049637F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685C75" w14:textId="77777777" w:rsidR="0049637F" w:rsidRDefault="0049637F" w:rsidP="0049637F">
            <w:pPr>
              <w:pStyle w:val="Day"/>
            </w:pPr>
            <w:r w:rsidRPr="00FC34E5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AFADC0" w14:textId="77777777" w:rsidR="0049637F" w:rsidRDefault="0049637F" w:rsidP="0049637F">
            <w:pPr>
              <w:pStyle w:val="Day"/>
            </w:pPr>
            <w:r w:rsidRPr="00FC34E5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A96FE7" w14:textId="77777777" w:rsidR="0049637F" w:rsidRDefault="0049637F" w:rsidP="0049637F">
            <w:pPr>
              <w:pStyle w:val="Day"/>
            </w:pPr>
            <w:r w:rsidRPr="00FC34E5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369987" w14:textId="77777777" w:rsidR="0049637F" w:rsidRDefault="0049637F" w:rsidP="0049637F">
            <w:pPr>
              <w:pStyle w:val="Day"/>
            </w:pPr>
            <w:r w:rsidRPr="00FC34E5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ACBB1E" w14:textId="77777777" w:rsidR="0049637F" w:rsidRDefault="0049637F" w:rsidP="0049637F">
            <w:pPr>
              <w:pStyle w:val="Day"/>
            </w:pPr>
            <w:r w:rsidRPr="00FC34E5"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E93427E" w14:textId="77777777" w:rsidR="0049637F" w:rsidRDefault="0049637F" w:rsidP="0049637F">
            <w:pPr>
              <w:pStyle w:val="Day"/>
            </w:pPr>
            <w:r w:rsidRPr="00FC34E5"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6AB863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3074EC" w14:textId="77777777" w:rsidR="0049637F" w:rsidRDefault="0049637F" w:rsidP="0049637F">
            <w:pPr>
              <w:pStyle w:val="Day"/>
            </w:pPr>
            <w:r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025C19" w14:textId="77777777" w:rsidR="0049637F" w:rsidRDefault="0049637F" w:rsidP="0049637F">
            <w:pPr>
              <w:pStyle w:val="Day"/>
            </w:pPr>
            <w:r w:rsidRPr="00983E12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94072B" w14:textId="77777777" w:rsidR="0049637F" w:rsidRDefault="0049637F" w:rsidP="0049637F">
            <w:pPr>
              <w:pStyle w:val="Day"/>
            </w:pPr>
            <w:r w:rsidRPr="00983E12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E3DF86" w14:textId="77777777" w:rsidR="0049637F" w:rsidRDefault="0049637F" w:rsidP="0049637F">
            <w:pPr>
              <w:pStyle w:val="Day"/>
            </w:pPr>
            <w:r w:rsidRPr="00983E12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030EE4" w14:textId="77777777" w:rsidR="0049637F" w:rsidRDefault="0049637F" w:rsidP="0049637F">
            <w:pPr>
              <w:pStyle w:val="Day"/>
            </w:pPr>
            <w:r w:rsidRPr="00983E12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5F1A4C" w14:textId="77777777" w:rsidR="0049637F" w:rsidRDefault="0049637F" w:rsidP="0049637F">
            <w:pPr>
              <w:pStyle w:val="Day"/>
            </w:pPr>
            <w:r w:rsidRPr="00983E12">
              <w:t>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808471" w14:textId="77777777" w:rsidR="0049637F" w:rsidRDefault="0049637F" w:rsidP="0049637F">
            <w:pPr>
              <w:pStyle w:val="Day"/>
            </w:pPr>
            <w:r w:rsidRPr="00983E12">
              <w:t>8</w:t>
            </w:r>
          </w:p>
        </w:tc>
      </w:tr>
      <w:tr w:rsidR="0049637F" w14:paraId="6EC0C370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1C7ED" w14:textId="77777777" w:rsidR="0049637F" w:rsidRDefault="0049637F" w:rsidP="0049637F">
            <w:pPr>
              <w:pStyle w:val="Day"/>
            </w:pPr>
            <w:r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6FAC76" w14:textId="77777777" w:rsidR="0049637F" w:rsidRDefault="0049637F" w:rsidP="0049637F">
            <w:pPr>
              <w:pStyle w:val="Day"/>
            </w:pPr>
            <w:r w:rsidRPr="007D48B7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37EAC8" w14:textId="77777777" w:rsidR="0049637F" w:rsidRDefault="0049637F" w:rsidP="0049637F">
            <w:pPr>
              <w:pStyle w:val="Day"/>
            </w:pPr>
            <w:r w:rsidRPr="007D48B7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36D22C" w14:textId="77777777" w:rsidR="0049637F" w:rsidRDefault="0049637F" w:rsidP="0049637F">
            <w:pPr>
              <w:pStyle w:val="Day"/>
            </w:pPr>
            <w:r w:rsidRPr="007D48B7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29C1D1" w14:textId="77777777" w:rsidR="0049637F" w:rsidRDefault="0049637F" w:rsidP="0049637F">
            <w:pPr>
              <w:pStyle w:val="Day"/>
            </w:pPr>
            <w:r w:rsidRPr="007D48B7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FD54FA" w14:textId="77777777" w:rsidR="0049637F" w:rsidRDefault="0049637F" w:rsidP="0049637F">
            <w:pPr>
              <w:pStyle w:val="Day"/>
            </w:pPr>
            <w:r w:rsidRPr="007D48B7">
              <w:t>19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B1E3F2" w14:textId="77777777" w:rsidR="0049637F" w:rsidRDefault="0049637F" w:rsidP="0049637F">
            <w:pPr>
              <w:pStyle w:val="Day"/>
            </w:pPr>
            <w:r w:rsidRPr="007D48B7">
              <w:t>20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828EC3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FAB8C22" w14:textId="77777777" w:rsidR="0049637F" w:rsidRDefault="0049637F" w:rsidP="0049637F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132BBE29" w14:textId="77777777" w:rsidR="0049637F" w:rsidRDefault="0049637F" w:rsidP="0049637F">
            <w:pPr>
              <w:pStyle w:val="Day"/>
            </w:pPr>
            <w:r w:rsidRPr="00FC34E5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102ADB27" w14:textId="77777777" w:rsidR="0049637F" w:rsidRDefault="0049637F" w:rsidP="0049637F">
            <w:pPr>
              <w:pStyle w:val="Day"/>
            </w:pPr>
            <w:r w:rsidRPr="00FC34E5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572619BE" w14:textId="77777777" w:rsidR="0049637F" w:rsidRDefault="0049637F" w:rsidP="0049637F">
            <w:pPr>
              <w:pStyle w:val="Day"/>
            </w:pPr>
            <w:r w:rsidRPr="00FC34E5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6BB67F2A" w14:textId="77777777" w:rsidR="0049637F" w:rsidRDefault="0049637F" w:rsidP="0049637F">
            <w:pPr>
              <w:pStyle w:val="Day"/>
            </w:pPr>
            <w:r w:rsidRPr="00FC34E5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533952BC" w14:textId="77777777" w:rsidR="0049637F" w:rsidRDefault="0049637F" w:rsidP="0049637F">
            <w:pPr>
              <w:pStyle w:val="Day"/>
            </w:pPr>
            <w:r w:rsidRPr="00FC34E5"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5927E677" w14:textId="77777777" w:rsidR="0049637F" w:rsidRDefault="0049637F" w:rsidP="0049637F">
            <w:pPr>
              <w:pStyle w:val="Day"/>
            </w:pPr>
            <w:r w:rsidRPr="00FC34E5"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C139D8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D512C6" w14:textId="77777777" w:rsidR="0049637F" w:rsidRDefault="0049637F" w:rsidP="0049637F">
            <w:pPr>
              <w:pStyle w:val="Day"/>
            </w:pPr>
            <w:r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3E00B6" w14:textId="77777777" w:rsidR="0049637F" w:rsidRDefault="0049637F" w:rsidP="0049637F">
            <w:pPr>
              <w:pStyle w:val="Day"/>
            </w:pPr>
            <w:r w:rsidRPr="00983E12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AE043D" w14:textId="77777777" w:rsidR="0049637F" w:rsidRDefault="0049637F" w:rsidP="0049637F">
            <w:pPr>
              <w:pStyle w:val="Day"/>
            </w:pPr>
            <w:r w:rsidRPr="00983E12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E53B87" w14:textId="77777777" w:rsidR="0049637F" w:rsidRDefault="0049637F" w:rsidP="0049637F">
            <w:pPr>
              <w:pStyle w:val="Day"/>
            </w:pPr>
            <w:r w:rsidRPr="00983E12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2979B2" w14:textId="77777777" w:rsidR="0049637F" w:rsidRDefault="0049637F" w:rsidP="0049637F">
            <w:pPr>
              <w:pStyle w:val="Day"/>
            </w:pPr>
            <w:r w:rsidRPr="00983E12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2E585E" w14:textId="77777777" w:rsidR="0049637F" w:rsidRDefault="0049637F" w:rsidP="0049637F">
            <w:pPr>
              <w:pStyle w:val="Day"/>
            </w:pPr>
            <w:r w:rsidRPr="00983E12">
              <w:t>14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D00B231" w14:textId="77777777" w:rsidR="0049637F" w:rsidRDefault="0049637F" w:rsidP="0049637F">
            <w:pPr>
              <w:pStyle w:val="Day"/>
            </w:pPr>
            <w:r w:rsidRPr="00983E12">
              <w:t>15</w:t>
            </w:r>
          </w:p>
        </w:tc>
      </w:tr>
      <w:tr w:rsidR="0049637F" w14:paraId="7E557E35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168C65" w14:textId="77777777" w:rsidR="0049637F" w:rsidRDefault="0049637F" w:rsidP="0049637F">
            <w:pPr>
              <w:pStyle w:val="Day"/>
            </w:pPr>
            <w:r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20150531" w14:textId="77777777" w:rsidR="0049637F" w:rsidRDefault="0049637F" w:rsidP="0049637F">
            <w:pPr>
              <w:pStyle w:val="Day"/>
            </w:pPr>
            <w:r w:rsidRPr="007D48B7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6174DE13" w14:textId="77777777" w:rsidR="0049637F" w:rsidRDefault="0049637F" w:rsidP="0049637F">
            <w:pPr>
              <w:pStyle w:val="Day"/>
            </w:pPr>
            <w:r w:rsidRPr="007D48B7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5B785E5C" w14:textId="77777777" w:rsidR="0049637F" w:rsidRDefault="0049637F" w:rsidP="0049637F">
            <w:pPr>
              <w:pStyle w:val="Day"/>
            </w:pPr>
            <w:r w:rsidRPr="007D48B7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FFF00"/>
          </w:tcPr>
          <w:p w14:paraId="33C8D8FF" w14:textId="77777777" w:rsidR="0049637F" w:rsidRDefault="0049637F" w:rsidP="0049637F">
            <w:pPr>
              <w:pStyle w:val="Day"/>
            </w:pPr>
            <w:r w:rsidRPr="007D48B7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3985DB" w14:textId="77777777" w:rsidR="0049637F" w:rsidRDefault="0049637F" w:rsidP="0049637F">
            <w:pPr>
              <w:pStyle w:val="Day"/>
            </w:pPr>
            <w:r w:rsidRPr="007D48B7">
              <w:t>26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D0E685" w14:textId="77777777" w:rsidR="0049637F" w:rsidRDefault="0049637F" w:rsidP="0049637F">
            <w:pPr>
              <w:pStyle w:val="Day"/>
            </w:pPr>
            <w:r w:rsidRPr="007D48B7">
              <w:t>27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284C7D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BC89C9" w:themeFill="accent6" w:themeFillTint="99"/>
          </w:tcPr>
          <w:p w14:paraId="320B3EE3" w14:textId="77777777" w:rsidR="0049637F" w:rsidRDefault="0049637F" w:rsidP="0049637F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785E75" w14:textId="77777777" w:rsidR="0049637F" w:rsidRDefault="0049637F" w:rsidP="0049637F">
            <w:pPr>
              <w:pStyle w:val="Day"/>
            </w:pPr>
            <w:r w:rsidRPr="00FC34E5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CCA018" w14:textId="77777777" w:rsidR="0049637F" w:rsidRDefault="0049637F" w:rsidP="0049637F">
            <w:pPr>
              <w:pStyle w:val="Day"/>
            </w:pPr>
            <w:r w:rsidRPr="00FC34E5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D26A0A4" w14:textId="77777777" w:rsidR="0049637F" w:rsidRDefault="0049637F" w:rsidP="0049637F">
            <w:pPr>
              <w:pStyle w:val="Day"/>
            </w:pPr>
            <w:r w:rsidRPr="00FC34E5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EDB14E" w14:textId="77777777" w:rsidR="0049637F" w:rsidRDefault="0049637F" w:rsidP="0049637F">
            <w:pPr>
              <w:pStyle w:val="Day"/>
            </w:pPr>
            <w:r w:rsidRPr="00FC34E5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2B7F5BF" w14:textId="77777777" w:rsidR="0049637F" w:rsidRDefault="0049637F" w:rsidP="0049637F">
            <w:pPr>
              <w:pStyle w:val="Day"/>
            </w:pPr>
            <w:r w:rsidRPr="00FC34E5"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5B7655" w14:textId="77777777" w:rsidR="0049637F" w:rsidRDefault="0049637F" w:rsidP="0049637F">
            <w:pPr>
              <w:pStyle w:val="Day"/>
            </w:pPr>
            <w:r w:rsidRPr="00FC34E5"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D75B77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9DCD419" w14:textId="77777777" w:rsidR="0049637F" w:rsidRDefault="0049637F" w:rsidP="0049637F">
            <w:pPr>
              <w:pStyle w:val="Day"/>
            </w:pPr>
            <w:r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7C1A444" w14:textId="77777777" w:rsidR="0049637F" w:rsidRDefault="0049637F" w:rsidP="0049637F">
            <w:pPr>
              <w:pStyle w:val="Day"/>
            </w:pPr>
            <w:r w:rsidRPr="00983E12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AC78EBC" w14:textId="77777777" w:rsidR="0049637F" w:rsidRDefault="0049637F" w:rsidP="0049637F">
            <w:pPr>
              <w:pStyle w:val="Day"/>
            </w:pPr>
            <w:r w:rsidRPr="00983E12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BB8774" w14:textId="77777777" w:rsidR="0049637F" w:rsidRDefault="0049637F" w:rsidP="0049637F">
            <w:pPr>
              <w:pStyle w:val="Day"/>
            </w:pPr>
            <w:r w:rsidRPr="00983E12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9486014" w14:textId="77777777" w:rsidR="0049637F" w:rsidRDefault="0049637F" w:rsidP="0049637F">
            <w:pPr>
              <w:pStyle w:val="Day"/>
            </w:pPr>
            <w:r w:rsidRPr="00983E12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9AD1AE" w14:textId="77777777" w:rsidR="0049637F" w:rsidRDefault="0049637F" w:rsidP="0049637F">
            <w:pPr>
              <w:pStyle w:val="Day"/>
            </w:pPr>
            <w:r w:rsidRPr="00983E12">
              <w:t>21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6AE80F" w14:textId="77777777" w:rsidR="0049637F" w:rsidRDefault="0049637F" w:rsidP="0049637F">
            <w:pPr>
              <w:pStyle w:val="Day"/>
            </w:pPr>
            <w:r w:rsidRPr="00983E12">
              <w:t>22</w:t>
            </w:r>
          </w:p>
        </w:tc>
      </w:tr>
      <w:tr w:rsidR="0049637F" w14:paraId="5496CC86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0D7B3B6" w14:textId="77777777" w:rsidR="0049637F" w:rsidRDefault="0049637F" w:rsidP="0049637F">
            <w:pPr>
              <w:pStyle w:val="Day"/>
            </w:pPr>
            <w:r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161BB7" w14:textId="77777777" w:rsidR="0049637F" w:rsidRDefault="0049637F" w:rsidP="0049637F">
            <w:pPr>
              <w:pStyle w:val="Day"/>
            </w:pPr>
            <w:r w:rsidRPr="007D48B7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1322A14" w14:textId="77777777" w:rsidR="0049637F" w:rsidRDefault="0049637F" w:rsidP="0049637F">
            <w:pPr>
              <w:pStyle w:val="Day"/>
            </w:pPr>
            <w:r w:rsidRPr="007D48B7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84F8A3" w14:textId="77777777" w:rsidR="0049637F" w:rsidRDefault="0049637F" w:rsidP="0049637F">
            <w:pPr>
              <w:pStyle w:val="Day"/>
            </w:pPr>
            <w:r w:rsidRPr="007D48B7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4367F9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8F87E5E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014BDDC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C44F01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417A80B" w14:textId="77777777" w:rsidR="0049637F" w:rsidRDefault="0049637F" w:rsidP="0049637F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966478" w14:textId="77777777" w:rsidR="0049637F" w:rsidRDefault="0049637F" w:rsidP="0049637F">
            <w:pPr>
              <w:pStyle w:val="Day"/>
            </w:pPr>
            <w:r w:rsidRPr="00FC34E5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6992B75" w14:textId="77777777" w:rsidR="0049637F" w:rsidRDefault="0049637F" w:rsidP="0049637F">
            <w:pPr>
              <w:pStyle w:val="Day"/>
            </w:pPr>
            <w:r w:rsidRPr="00FC34E5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D24F581" w14:textId="77777777" w:rsidR="0049637F" w:rsidRDefault="0049637F" w:rsidP="0049637F">
            <w:pPr>
              <w:pStyle w:val="Day"/>
            </w:pPr>
            <w:r w:rsidRPr="00FC34E5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EB3312" w14:textId="77777777" w:rsidR="0049637F" w:rsidRDefault="0049637F" w:rsidP="0049637F">
            <w:pPr>
              <w:pStyle w:val="Day"/>
            </w:pPr>
            <w:r w:rsidRPr="00FC34E5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313383E" w14:textId="77777777" w:rsidR="0049637F" w:rsidRDefault="0049637F" w:rsidP="0049637F">
            <w:pPr>
              <w:pStyle w:val="Day"/>
            </w:pPr>
            <w:r w:rsidRPr="00FC34E5"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61825B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D2C31C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93F225" w14:textId="77777777" w:rsidR="0049637F" w:rsidRDefault="0049637F" w:rsidP="0049637F">
            <w:pPr>
              <w:pStyle w:val="Day"/>
            </w:pPr>
            <w:r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BD61A4" w14:textId="77777777" w:rsidR="0049637F" w:rsidRDefault="0049637F" w:rsidP="0049637F">
            <w:pPr>
              <w:pStyle w:val="Day"/>
            </w:pPr>
            <w:r w:rsidRPr="00983E12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578F24" w14:textId="77777777" w:rsidR="0049637F" w:rsidRDefault="0049637F" w:rsidP="0049637F">
            <w:pPr>
              <w:pStyle w:val="Day"/>
            </w:pPr>
            <w:r w:rsidRPr="00983E12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1B4B9E" w14:textId="77777777" w:rsidR="0049637F" w:rsidRDefault="0049637F" w:rsidP="0049637F">
            <w:pPr>
              <w:pStyle w:val="Day"/>
            </w:pPr>
            <w:r w:rsidRPr="00983E12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30C9D6" w14:textId="77777777" w:rsidR="0049637F" w:rsidRDefault="0049637F" w:rsidP="0049637F">
            <w:pPr>
              <w:pStyle w:val="Day"/>
            </w:pPr>
            <w:r w:rsidRPr="00983E12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BBDDA0" w14:textId="77777777" w:rsidR="0049637F" w:rsidRDefault="0049637F" w:rsidP="0049637F">
            <w:pPr>
              <w:pStyle w:val="Day"/>
            </w:pPr>
            <w:r w:rsidRPr="00983E12">
              <w:t>28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8321686" w14:textId="77777777" w:rsidR="0049637F" w:rsidRDefault="0049637F" w:rsidP="0049637F">
            <w:pPr>
              <w:pStyle w:val="Day"/>
            </w:pPr>
            <w:r w:rsidRPr="00983E12">
              <w:t>29</w:t>
            </w:r>
          </w:p>
        </w:tc>
      </w:tr>
      <w:tr w:rsidR="0049637F" w14:paraId="7EB0B69F" w14:textId="77777777" w:rsidTr="00954A61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31133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BAD2FC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33CFB9F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58DAFB8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9AFF15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038AF48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A93127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CF7066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317BA9D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5F16C3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F92F41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96803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C0BEC0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62BB9E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C47D95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128728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D7F50E" w14:textId="77777777" w:rsidR="0049637F" w:rsidRDefault="0049637F" w:rsidP="0049637F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E0E6A9" w14:textId="77777777" w:rsidR="0049637F" w:rsidRDefault="0049637F" w:rsidP="0049637F">
            <w:pPr>
              <w:pStyle w:val="Day"/>
            </w:pPr>
            <w:r w:rsidRPr="00983E12"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FDD3A8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ADD46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B99349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F542FA2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BB44B11" w14:textId="77777777" w:rsidR="0049637F" w:rsidRDefault="0049637F" w:rsidP="0049637F">
            <w:pPr>
              <w:pStyle w:val="Day"/>
            </w:pPr>
          </w:p>
        </w:tc>
      </w:tr>
      <w:tr w:rsidR="0049637F" w14:paraId="0FB4271E" w14:textId="77777777" w:rsidTr="004722B0">
        <w:trPr>
          <w:trHeight w:hRule="exact" w:val="317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5C5ADDE2" w14:textId="77777777" w:rsidR="0049637F" w:rsidRDefault="0049637F" w:rsidP="0049637F">
            <w:pPr>
              <w:pStyle w:val="NoSpacing"/>
            </w:pPr>
          </w:p>
        </w:tc>
        <w:tc>
          <w:tcPr>
            <w:tcW w:w="579" w:type="dxa"/>
          </w:tcPr>
          <w:p w14:paraId="24FF0523" w14:textId="77777777" w:rsidR="0049637F" w:rsidRDefault="0049637F" w:rsidP="0049637F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6674E7FA" w14:textId="77777777" w:rsidR="0049637F" w:rsidRDefault="0049637F" w:rsidP="0049637F">
            <w:pPr>
              <w:pStyle w:val="NoSpacing"/>
            </w:pPr>
          </w:p>
        </w:tc>
        <w:tc>
          <w:tcPr>
            <w:tcW w:w="579" w:type="dxa"/>
          </w:tcPr>
          <w:p w14:paraId="2DF460FA" w14:textId="77777777" w:rsidR="0049637F" w:rsidRDefault="0049637F" w:rsidP="0049637F">
            <w:pPr>
              <w:pStyle w:val="NoSpacing"/>
            </w:pPr>
          </w:p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bottom w:val="single" w:sz="4" w:space="0" w:color="8A8A8A" w:themeColor="text2" w:themeTint="80"/>
            </w:tcBorders>
          </w:tcPr>
          <w:p w14:paraId="133913AA" w14:textId="77777777" w:rsidR="0049637F" w:rsidRDefault="0049637F" w:rsidP="0049637F">
            <w:pPr>
              <w:pStyle w:val="NoSpacing"/>
            </w:pPr>
          </w:p>
        </w:tc>
      </w:tr>
      <w:tr w:rsidR="0049637F" w14:paraId="0072E908" w14:textId="77777777" w:rsidTr="004722B0">
        <w:trPr>
          <w:trHeight w:val="230"/>
        </w:trPr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0D4D72E2" w14:textId="77777777" w:rsidR="0049637F" w:rsidRDefault="0049637F" w:rsidP="0049637F">
            <w:pPr>
              <w:pStyle w:val="Month"/>
            </w:pPr>
            <w:r>
              <w:t>Jun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F3CF86E" w14:textId="77777777" w:rsidR="0049637F" w:rsidRDefault="0049637F" w:rsidP="0049637F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111373DF" w14:textId="77777777" w:rsidR="0049637F" w:rsidRDefault="0049637F" w:rsidP="0049637F">
            <w:pPr>
              <w:pStyle w:val="Month"/>
            </w:pPr>
            <w:r>
              <w:t>Jul 2027</w:t>
            </w:r>
          </w:p>
        </w:tc>
        <w:tc>
          <w:tcPr>
            <w:tcW w:w="579" w:type="dxa"/>
            <w:vMerge w:val="restart"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250F8AC" w14:textId="77777777" w:rsidR="0049637F" w:rsidRDefault="0049637F" w:rsidP="0049637F"/>
        </w:tc>
        <w:tc>
          <w:tcPr>
            <w:tcW w:w="3214" w:type="dxa"/>
            <w:gridSpan w:val="7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30506A" w:themeFill="accent1"/>
          </w:tcPr>
          <w:p w14:paraId="67609CF9" w14:textId="77777777" w:rsidR="0049637F" w:rsidRDefault="0049637F" w:rsidP="0049637F">
            <w:pPr>
              <w:pStyle w:val="Month"/>
            </w:pPr>
            <w:r>
              <w:t>Aug 2027</w:t>
            </w:r>
          </w:p>
        </w:tc>
      </w:tr>
      <w:tr w:rsidR="0049637F" w14:paraId="2050776C" w14:textId="77777777" w:rsidTr="004722B0">
        <w:trPr>
          <w:trHeight w:val="173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6292F3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7AC5337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7901293D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C97F535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CA6C966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5890B0D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5799FA7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EEB0C4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11004D03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971E97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677D7107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2660224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E6D0ECC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8DD7B48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3CF4475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822B66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9C7BB4E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4E694B3E" w14:textId="77777777" w:rsidR="0049637F" w:rsidRDefault="0049637F" w:rsidP="0049637F">
            <w:pPr>
              <w:pStyle w:val="Week"/>
            </w:pPr>
            <w:r w:rsidRPr="00F45140">
              <w:t>M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3878744C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00125B3C" w14:textId="77777777" w:rsidR="0049637F" w:rsidRDefault="0049637F" w:rsidP="0049637F">
            <w:pPr>
              <w:pStyle w:val="Week"/>
            </w:pPr>
            <w:r w:rsidRPr="00F45140">
              <w:t>W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B42B52F" w14:textId="77777777" w:rsidR="0049637F" w:rsidRDefault="0049637F" w:rsidP="0049637F">
            <w:pPr>
              <w:pStyle w:val="Week"/>
            </w:pPr>
            <w:r w:rsidRPr="00F45140">
              <w:t>T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292DA23F" w14:textId="77777777" w:rsidR="0049637F" w:rsidRDefault="0049637F" w:rsidP="0049637F">
            <w:pPr>
              <w:pStyle w:val="Week"/>
            </w:pPr>
            <w:r w:rsidRPr="00F45140">
              <w:t>F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  <w:shd w:val="clear" w:color="auto" w:fill="F0F0F0" w:themeFill="background2"/>
          </w:tcPr>
          <w:p w14:paraId="56B607A7" w14:textId="77777777" w:rsidR="0049637F" w:rsidRDefault="0049637F" w:rsidP="0049637F">
            <w:pPr>
              <w:pStyle w:val="Week"/>
            </w:pPr>
            <w:r w:rsidRPr="00F45140">
              <w:t>S</w:t>
            </w:r>
          </w:p>
        </w:tc>
      </w:tr>
      <w:tr w:rsidR="0049637F" w14:paraId="1AC2FF91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02375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211B48F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C48B562" w14:textId="77777777" w:rsidR="0049637F" w:rsidRDefault="0049637F" w:rsidP="0049637F">
            <w:pPr>
              <w:pStyle w:val="Day"/>
            </w:pPr>
            <w:r w:rsidRPr="00806D99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C632580" w14:textId="77777777" w:rsidR="0049637F" w:rsidRDefault="0049637F" w:rsidP="0049637F">
            <w:pPr>
              <w:pStyle w:val="Day"/>
            </w:pPr>
            <w:r w:rsidRPr="00806D99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A2827A" w14:textId="77777777" w:rsidR="0049637F" w:rsidRDefault="0049637F" w:rsidP="0049637F">
            <w:pPr>
              <w:pStyle w:val="Day"/>
            </w:pPr>
            <w:r w:rsidRPr="00806D99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748081" w14:textId="77777777" w:rsidR="0049637F" w:rsidRDefault="0049637F" w:rsidP="0049637F">
            <w:pPr>
              <w:pStyle w:val="Day"/>
            </w:pPr>
            <w:r w:rsidRPr="00806D99">
              <w:t>4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7283D9" w14:textId="77777777" w:rsidR="0049637F" w:rsidRDefault="0049637F" w:rsidP="0049637F">
            <w:pPr>
              <w:pStyle w:val="Day"/>
            </w:pPr>
            <w:r w:rsidRPr="00806D99">
              <w:t>5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B38CB09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D202BE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C01123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65E249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AE6329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1EFF79" w14:textId="77777777" w:rsidR="0049637F" w:rsidRDefault="0049637F" w:rsidP="0049637F">
            <w:pPr>
              <w:pStyle w:val="Day"/>
            </w:pPr>
            <w:r w:rsidRPr="000B6788"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3BAE3A" w14:textId="77777777" w:rsidR="0049637F" w:rsidRDefault="0049637F" w:rsidP="0049637F">
            <w:pPr>
              <w:pStyle w:val="Day"/>
            </w:pPr>
            <w:r w:rsidRPr="000B6788">
              <w:t>2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97EF23" w14:textId="77777777" w:rsidR="0049637F" w:rsidRDefault="0049637F" w:rsidP="0049637F">
            <w:pPr>
              <w:pStyle w:val="Day"/>
            </w:pPr>
            <w:r w:rsidRPr="000B6788">
              <w:t>3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BE0C85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F33F6D" w14:textId="77777777" w:rsidR="0049637F" w:rsidRDefault="0049637F" w:rsidP="0049637F">
            <w:pPr>
              <w:pStyle w:val="Day"/>
            </w:pPr>
            <w:r>
              <w:t>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FD53522" w14:textId="77777777" w:rsidR="0049637F" w:rsidRDefault="0049637F" w:rsidP="0049637F">
            <w:pPr>
              <w:pStyle w:val="Day"/>
            </w:pPr>
            <w:r w:rsidRPr="00E40B4D">
              <w:t>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16408A3" w14:textId="77777777" w:rsidR="0049637F" w:rsidRDefault="0049637F" w:rsidP="0049637F">
            <w:pPr>
              <w:pStyle w:val="Day"/>
            </w:pPr>
            <w:r w:rsidRPr="00E40B4D">
              <w:t>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ABF9ED" w14:textId="77777777" w:rsidR="0049637F" w:rsidRDefault="0049637F" w:rsidP="0049637F">
            <w:pPr>
              <w:pStyle w:val="Day"/>
            </w:pPr>
            <w:r w:rsidRPr="00E40B4D"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9FF973" w14:textId="77777777" w:rsidR="0049637F" w:rsidRDefault="0049637F" w:rsidP="0049637F">
            <w:pPr>
              <w:pStyle w:val="Day"/>
            </w:pPr>
            <w:r w:rsidRPr="00E40B4D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319C00" w14:textId="77777777" w:rsidR="0049637F" w:rsidRDefault="0049637F" w:rsidP="0049637F">
            <w:pPr>
              <w:pStyle w:val="Day"/>
            </w:pPr>
            <w:r w:rsidRPr="00E40B4D">
              <w:t>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3A8310" w14:textId="77777777" w:rsidR="0049637F" w:rsidRDefault="0049637F" w:rsidP="0049637F">
            <w:pPr>
              <w:pStyle w:val="Day"/>
            </w:pPr>
            <w:r w:rsidRPr="00E40B4D">
              <w:t>7</w:t>
            </w:r>
          </w:p>
        </w:tc>
      </w:tr>
      <w:tr w:rsidR="0049637F" w14:paraId="4DE09A22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D30FCE" w14:textId="77777777" w:rsidR="0049637F" w:rsidRDefault="0049637F" w:rsidP="0049637F">
            <w:pPr>
              <w:pStyle w:val="Day"/>
            </w:pPr>
            <w:r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12192B" w14:textId="77777777" w:rsidR="0049637F" w:rsidRDefault="0049637F" w:rsidP="0049637F">
            <w:pPr>
              <w:pStyle w:val="Day"/>
            </w:pPr>
            <w:r w:rsidRPr="00806D99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5C5D76" w14:textId="77777777" w:rsidR="0049637F" w:rsidRDefault="0049637F" w:rsidP="0049637F">
            <w:pPr>
              <w:pStyle w:val="Day"/>
            </w:pPr>
            <w:r w:rsidRPr="00806D99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7A65B6" w14:textId="77777777" w:rsidR="0049637F" w:rsidRDefault="0049637F" w:rsidP="0049637F">
            <w:pPr>
              <w:pStyle w:val="Day"/>
            </w:pPr>
            <w:r w:rsidRPr="00806D99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9CDBE5" w14:textId="77777777" w:rsidR="0049637F" w:rsidRDefault="0049637F" w:rsidP="0049637F">
            <w:pPr>
              <w:pStyle w:val="Day"/>
            </w:pPr>
            <w:r w:rsidRPr="00806D99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ACC5CA" w14:textId="77777777" w:rsidR="0049637F" w:rsidRDefault="0049637F" w:rsidP="0049637F">
            <w:pPr>
              <w:pStyle w:val="Day"/>
            </w:pPr>
            <w:r w:rsidRPr="00806D99">
              <w:t>11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2CE246" w14:textId="77777777" w:rsidR="0049637F" w:rsidRDefault="0049637F" w:rsidP="0049637F">
            <w:pPr>
              <w:pStyle w:val="Day"/>
            </w:pPr>
            <w:r w:rsidRPr="00806D99">
              <w:t>12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F17610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74B2D76" w14:textId="77777777" w:rsidR="0049637F" w:rsidRDefault="0049637F" w:rsidP="0049637F">
            <w:pPr>
              <w:pStyle w:val="Day"/>
            </w:pPr>
            <w:r>
              <w:t>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A1BE60D" w14:textId="77777777" w:rsidR="0049637F" w:rsidRDefault="0049637F" w:rsidP="0049637F">
            <w:pPr>
              <w:pStyle w:val="Day"/>
            </w:pPr>
            <w:r w:rsidRPr="000B6788">
              <w:t>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5566ED" w14:textId="77777777" w:rsidR="0049637F" w:rsidRDefault="0049637F" w:rsidP="0049637F">
            <w:pPr>
              <w:pStyle w:val="Day"/>
            </w:pPr>
            <w:r w:rsidRPr="000B6788">
              <w:t>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5A62A6" w14:textId="77777777" w:rsidR="0049637F" w:rsidRDefault="0049637F" w:rsidP="0049637F">
            <w:pPr>
              <w:pStyle w:val="Day"/>
            </w:pPr>
            <w:r w:rsidRPr="000B6788">
              <w:t>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8737E5" w14:textId="77777777" w:rsidR="0049637F" w:rsidRDefault="0049637F" w:rsidP="0049637F">
            <w:pPr>
              <w:pStyle w:val="Day"/>
            </w:pPr>
            <w:r w:rsidRPr="000B6788"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7831DE" w14:textId="77777777" w:rsidR="0049637F" w:rsidRDefault="0049637F" w:rsidP="0049637F">
            <w:pPr>
              <w:pStyle w:val="Day"/>
            </w:pPr>
            <w:r w:rsidRPr="000B6788">
              <w:t>9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1DFE25" w14:textId="77777777" w:rsidR="0049637F" w:rsidRDefault="0049637F" w:rsidP="0049637F">
            <w:pPr>
              <w:pStyle w:val="Day"/>
            </w:pPr>
            <w:r w:rsidRPr="000B6788">
              <w:t>10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1ABABE1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1EDB9CB" w14:textId="77777777" w:rsidR="0049637F" w:rsidRDefault="0049637F" w:rsidP="0049637F">
            <w:pPr>
              <w:pStyle w:val="Day"/>
            </w:pPr>
            <w:r>
              <w:t>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FD7FAD" w14:textId="77777777" w:rsidR="0049637F" w:rsidRDefault="0049637F" w:rsidP="0049637F">
            <w:pPr>
              <w:pStyle w:val="Day"/>
            </w:pPr>
            <w:r w:rsidRPr="00E40B4D">
              <w:t>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318155E" w14:textId="77777777" w:rsidR="0049637F" w:rsidRDefault="0049637F" w:rsidP="0049637F">
            <w:pPr>
              <w:pStyle w:val="Day"/>
            </w:pPr>
            <w:r w:rsidRPr="00E40B4D">
              <w:t>10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F8AB5C" w14:textId="77777777" w:rsidR="0049637F" w:rsidRDefault="0049637F" w:rsidP="0049637F">
            <w:pPr>
              <w:pStyle w:val="Day"/>
            </w:pPr>
            <w:r w:rsidRPr="00E40B4D"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7D2DE10" w14:textId="77777777" w:rsidR="0049637F" w:rsidRDefault="0049637F" w:rsidP="0049637F">
            <w:pPr>
              <w:pStyle w:val="Day"/>
            </w:pPr>
            <w:r w:rsidRPr="00E40B4D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F9DC608" w14:textId="77777777" w:rsidR="0049637F" w:rsidRDefault="0049637F" w:rsidP="0049637F">
            <w:pPr>
              <w:pStyle w:val="Day"/>
            </w:pPr>
            <w:r w:rsidRPr="00E40B4D">
              <w:t>13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C2FFEA" w14:textId="77777777" w:rsidR="0049637F" w:rsidRDefault="0049637F" w:rsidP="0049637F">
            <w:pPr>
              <w:pStyle w:val="Day"/>
            </w:pPr>
            <w:r w:rsidRPr="00E40B4D">
              <w:t>14</w:t>
            </w:r>
          </w:p>
        </w:tc>
      </w:tr>
      <w:tr w:rsidR="0049637F" w14:paraId="01B7954F" w14:textId="77777777" w:rsidTr="00715449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85FA4C" w14:textId="77777777" w:rsidR="0049637F" w:rsidRDefault="0049637F" w:rsidP="0049637F">
            <w:pPr>
              <w:pStyle w:val="Day"/>
            </w:pPr>
            <w:r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DFF751" w14:textId="77777777" w:rsidR="0049637F" w:rsidRDefault="0049637F" w:rsidP="0049637F">
            <w:pPr>
              <w:pStyle w:val="Day"/>
            </w:pPr>
            <w:r w:rsidRPr="00806D99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D1FEA17" w14:textId="77777777" w:rsidR="0049637F" w:rsidRDefault="0049637F" w:rsidP="0049637F">
            <w:pPr>
              <w:pStyle w:val="Day"/>
            </w:pPr>
            <w:r w:rsidRPr="00806D99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C64645F" w14:textId="77777777" w:rsidR="0049637F" w:rsidRDefault="0049637F" w:rsidP="0049637F">
            <w:pPr>
              <w:pStyle w:val="Day"/>
            </w:pPr>
            <w:r w:rsidRPr="00806D99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26B7FA1" w14:textId="77777777" w:rsidR="0049637F" w:rsidRDefault="0049637F" w:rsidP="0049637F">
            <w:pPr>
              <w:pStyle w:val="Day"/>
            </w:pPr>
            <w:r w:rsidRPr="00806D99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0C2BA4" w14:textId="77777777" w:rsidR="0049637F" w:rsidRDefault="0049637F" w:rsidP="0049637F">
            <w:pPr>
              <w:pStyle w:val="Day"/>
            </w:pPr>
            <w:r w:rsidRPr="00806D99">
              <w:t>18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F2F87D" w14:textId="77777777" w:rsidR="0049637F" w:rsidRDefault="0049637F" w:rsidP="0049637F">
            <w:pPr>
              <w:pStyle w:val="Day"/>
            </w:pPr>
            <w:r w:rsidRPr="00806D99">
              <w:t>19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63398F2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47F44F8" w14:textId="77777777" w:rsidR="0049637F" w:rsidRDefault="0049637F" w:rsidP="0049637F">
            <w:pPr>
              <w:pStyle w:val="Day"/>
            </w:pPr>
            <w:r>
              <w:t>11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85BBC1" w14:textId="77777777" w:rsidR="0049637F" w:rsidRDefault="0049637F" w:rsidP="0049637F">
            <w:pPr>
              <w:pStyle w:val="Day"/>
            </w:pPr>
            <w:r w:rsidRPr="000B6788">
              <w:t>12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280B6E6" w14:textId="77777777" w:rsidR="0049637F" w:rsidRDefault="0049637F" w:rsidP="0049637F">
            <w:pPr>
              <w:pStyle w:val="Day"/>
            </w:pPr>
            <w:r w:rsidRPr="000B6788">
              <w:t>13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F582F3" w14:textId="77777777" w:rsidR="0049637F" w:rsidRDefault="0049637F" w:rsidP="0049637F">
            <w:pPr>
              <w:pStyle w:val="Day"/>
            </w:pPr>
            <w:r w:rsidRPr="000B6788">
              <w:t>14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BAD859C" w14:textId="77777777" w:rsidR="0049637F" w:rsidRDefault="0049637F" w:rsidP="0049637F">
            <w:pPr>
              <w:pStyle w:val="Day"/>
            </w:pPr>
            <w:r w:rsidRPr="000B6788"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AEB89A4" w14:textId="77777777" w:rsidR="0049637F" w:rsidRDefault="0049637F" w:rsidP="0049637F">
            <w:pPr>
              <w:pStyle w:val="Day"/>
            </w:pPr>
            <w:r w:rsidRPr="000B6788">
              <w:t>16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0C1580" w14:textId="77777777" w:rsidR="0049637F" w:rsidRDefault="0049637F" w:rsidP="0049637F">
            <w:pPr>
              <w:pStyle w:val="Day"/>
            </w:pPr>
            <w:r w:rsidRPr="000B6788">
              <w:t>17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A17677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4A7817" w14:textId="77777777" w:rsidR="0049637F" w:rsidRDefault="0049637F" w:rsidP="0049637F">
            <w:pPr>
              <w:pStyle w:val="Day"/>
            </w:pPr>
            <w:r>
              <w:t>15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EDE16D" w14:textId="77777777" w:rsidR="0049637F" w:rsidRDefault="0049637F" w:rsidP="0049637F">
            <w:pPr>
              <w:pStyle w:val="Day"/>
            </w:pPr>
            <w:r w:rsidRPr="00E40B4D">
              <w:t>16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EDC89E" w14:textId="77777777" w:rsidR="0049637F" w:rsidRDefault="0049637F" w:rsidP="0049637F">
            <w:pPr>
              <w:pStyle w:val="Day"/>
            </w:pPr>
            <w:r w:rsidRPr="00E40B4D">
              <w:t>17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36542D" w14:textId="77777777" w:rsidR="0049637F" w:rsidRDefault="0049637F" w:rsidP="0049637F">
            <w:pPr>
              <w:pStyle w:val="Day"/>
            </w:pPr>
            <w:r w:rsidRPr="00E40B4D"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7482913" w14:textId="77777777" w:rsidR="0049637F" w:rsidRDefault="0049637F" w:rsidP="0049637F">
            <w:pPr>
              <w:pStyle w:val="Day"/>
            </w:pPr>
            <w:r w:rsidRPr="00E40B4D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5C98F2" w14:textId="77777777" w:rsidR="0049637F" w:rsidRDefault="0049637F" w:rsidP="0049637F">
            <w:pPr>
              <w:pStyle w:val="Day"/>
            </w:pPr>
            <w:r w:rsidRPr="00E40B4D">
              <w:t>20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96423A1" w14:textId="77777777" w:rsidR="0049637F" w:rsidRDefault="0049637F" w:rsidP="0049637F">
            <w:pPr>
              <w:pStyle w:val="Day"/>
            </w:pPr>
            <w:r w:rsidRPr="00E40B4D">
              <w:t>21</w:t>
            </w:r>
          </w:p>
        </w:tc>
      </w:tr>
      <w:tr w:rsidR="0049637F" w14:paraId="567761EE" w14:textId="77777777" w:rsidTr="004963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AE7A58D" w14:textId="77777777" w:rsidR="0049637F" w:rsidRDefault="0049637F" w:rsidP="0049637F">
            <w:pPr>
              <w:pStyle w:val="Day"/>
            </w:pPr>
            <w:r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C718B9" w14:textId="77777777" w:rsidR="0049637F" w:rsidRDefault="0049637F" w:rsidP="0049637F">
            <w:pPr>
              <w:pStyle w:val="Day"/>
            </w:pPr>
            <w:r w:rsidRPr="00806D99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80C3D69" w14:textId="77777777" w:rsidR="0049637F" w:rsidRDefault="0049637F" w:rsidP="0049637F">
            <w:pPr>
              <w:pStyle w:val="Day"/>
            </w:pPr>
            <w:r w:rsidRPr="00806D99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89CB491" w14:textId="77777777" w:rsidR="0049637F" w:rsidRDefault="0049637F" w:rsidP="0049637F">
            <w:pPr>
              <w:pStyle w:val="Day"/>
            </w:pPr>
            <w:r w:rsidRPr="00806D99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EC80D32" w14:textId="77777777" w:rsidR="0049637F" w:rsidRDefault="0049637F" w:rsidP="0049637F">
            <w:pPr>
              <w:pStyle w:val="Day"/>
            </w:pPr>
            <w:r w:rsidRPr="00806D99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BAF0E01" w14:textId="77777777" w:rsidR="0049637F" w:rsidRDefault="0049637F" w:rsidP="0049637F">
            <w:pPr>
              <w:pStyle w:val="Day"/>
            </w:pPr>
            <w:r w:rsidRPr="00806D99">
              <w:t>25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B92A36" w14:textId="77777777" w:rsidR="0049637F" w:rsidRDefault="0049637F" w:rsidP="0049637F">
            <w:pPr>
              <w:pStyle w:val="Day"/>
            </w:pPr>
            <w:r w:rsidRPr="00806D99">
              <w:t>26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951807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1C7D083" w14:textId="77777777" w:rsidR="0049637F" w:rsidRDefault="0049637F" w:rsidP="0049637F">
            <w:pPr>
              <w:pStyle w:val="Day"/>
            </w:pPr>
            <w:r>
              <w:t>18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996F0C2" w14:textId="77777777" w:rsidR="0049637F" w:rsidRDefault="0049637F" w:rsidP="0049637F">
            <w:pPr>
              <w:pStyle w:val="Day"/>
            </w:pPr>
            <w:r w:rsidRPr="000B6788">
              <w:t>19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9EFAAB" w14:textId="77777777" w:rsidR="0049637F" w:rsidRDefault="0049637F" w:rsidP="0049637F">
            <w:pPr>
              <w:pStyle w:val="Day"/>
            </w:pPr>
            <w:r w:rsidRPr="000B6788">
              <w:t>20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4037B2A" w14:textId="77777777" w:rsidR="0049637F" w:rsidRDefault="0049637F" w:rsidP="0049637F">
            <w:pPr>
              <w:pStyle w:val="Day"/>
            </w:pPr>
            <w:r w:rsidRPr="000B6788">
              <w:t>21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498DCA5" w14:textId="77777777" w:rsidR="0049637F" w:rsidRDefault="0049637F" w:rsidP="0049637F">
            <w:pPr>
              <w:pStyle w:val="Day"/>
            </w:pPr>
            <w:r w:rsidRPr="000B6788"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7554602" w14:textId="77777777" w:rsidR="0049637F" w:rsidRDefault="0049637F" w:rsidP="0049637F">
            <w:pPr>
              <w:pStyle w:val="Day"/>
            </w:pPr>
            <w:r w:rsidRPr="000B6788">
              <w:t>23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D6BB10A" w14:textId="77777777" w:rsidR="0049637F" w:rsidRDefault="0049637F" w:rsidP="0049637F">
            <w:pPr>
              <w:pStyle w:val="Day"/>
            </w:pPr>
            <w:r w:rsidRPr="000B6788">
              <w:t>24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739F47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9B24E0B" w14:textId="77777777" w:rsidR="0049637F" w:rsidRDefault="0049637F" w:rsidP="0049637F">
            <w:pPr>
              <w:pStyle w:val="Day"/>
            </w:pPr>
            <w:r>
              <w:t>22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68E161" w14:textId="77777777" w:rsidR="0049637F" w:rsidRDefault="0049637F" w:rsidP="0049637F">
            <w:pPr>
              <w:pStyle w:val="Day"/>
            </w:pPr>
            <w:r w:rsidRPr="00E40B4D">
              <w:t>23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A9AF080" w14:textId="77777777" w:rsidR="0049637F" w:rsidRDefault="0049637F" w:rsidP="0049637F">
            <w:pPr>
              <w:pStyle w:val="Day"/>
            </w:pPr>
            <w:r w:rsidRPr="00E40B4D">
              <w:t>24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509230F" w14:textId="77777777" w:rsidR="0049637F" w:rsidRDefault="0049637F" w:rsidP="0049637F">
            <w:pPr>
              <w:pStyle w:val="Day"/>
            </w:pPr>
            <w:r w:rsidRPr="00E40B4D"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A92D802" w14:textId="77777777" w:rsidR="0049637F" w:rsidRDefault="0049637F" w:rsidP="0049637F">
            <w:pPr>
              <w:pStyle w:val="Day"/>
            </w:pPr>
            <w:r w:rsidRPr="00E40B4D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758B3C" w14:textId="77777777" w:rsidR="0049637F" w:rsidRDefault="0049637F" w:rsidP="0049637F">
            <w:pPr>
              <w:pStyle w:val="Day"/>
            </w:pPr>
            <w:r w:rsidRPr="00E40B4D">
              <w:t>27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E6B53B6" w14:textId="77777777" w:rsidR="0049637F" w:rsidRDefault="0049637F" w:rsidP="0049637F">
            <w:pPr>
              <w:pStyle w:val="Day"/>
            </w:pPr>
            <w:r w:rsidRPr="00E40B4D">
              <w:t>28</w:t>
            </w:r>
          </w:p>
        </w:tc>
      </w:tr>
      <w:tr w:rsidR="0049637F" w14:paraId="75233354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CF4C81E" w14:textId="77777777" w:rsidR="0049637F" w:rsidRDefault="0049637F" w:rsidP="0049637F">
            <w:pPr>
              <w:pStyle w:val="Day"/>
            </w:pPr>
            <w:r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5AE0CE1" w14:textId="77777777" w:rsidR="0049637F" w:rsidRDefault="0049637F" w:rsidP="0049637F">
            <w:pPr>
              <w:pStyle w:val="Day"/>
            </w:pPr>
            <w:r w:rsidRPr="00806D99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30CF61" w14:textId="77777777" w:rsidR="0049637F" w:rsidRDefault="0049637F" w:rsidP="0049637F">
            <w:pPr>
              <w:pStyle w:val="Day"/>
            </w:pPr>
            <w:r w:rsidRPr="00806D99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890AC8E" w14:textId="77777777" w:rsidR="0049637F" w:rsidRDefault="0049637F" w:rsidP="0049637F">
            <w:pPr>
              <w:pStyle w:val="Day"/>
            </w:pPr>
            <w:r w:rsidRPr="00806D99"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38A82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5973DC7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629C6D3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BBD43BA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6DBFD73" w14:textId="77777777" w:rsidR="0049637F" w:rsidRDefault="0049637F" w:rsidP="0049637F">
            <w:pPr>
              <w:pStyle w:val="Day"/>
            </w:pPr>
            <w:r>
              <w:t>25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971E88" w14:textId="77777777" w:rsidR="0049637F" w:rsidRDefault="0049637F" w:rsidP="0049637F">
            <w:pPr>
              <w:pStyle w:val="Day"/>
            </w:pPr>
            <w:r w:rsidRPr="000B6788">
              <w:t>26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07B4E0D" w14:textId="77777777" w:rsidR="0049637F" w:rsidRDefault="0049637F" w:rsidP="0049637F">
            <w:pPr>
              <w:pStyle w:val="Day"/>
            </w:pPr>
            <w:r w:rsidRPr="000B6788">
              <w:t>27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56E324C" w14:textId="77777777" w:rsidR="0049637F" w:rsidRDefault="0049637F" w:rsidP="0049637F">
            <w:pPr>
              <w:pStyle w:val="Day"/>
            </w:pPr>
            <w:r w:rsidRPr="000B6788">
              <w:t>28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F8C64E7" w14:textId="77777777" w:rsidR="0049637F" w:rsidRDefault="0049637F" w:rsidP="0049637F">
            <w:pPr>
              <w:pStyle w:val="Day"/>
            </w:pPr>
            <w:r w:rsidRPr="000B6788"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807BCD9" w14:textId="77777777" w:rsidR="0049637F" w:rsidRDefault="0049637F" w:rsidP="0049637F">
            <w:pPr>
              <w:pStyle w:val="Day"/>
            </w:pPr>
            <w:r w:rsidRPr="000B6788">
              <w:t>30</w:t>
            </w: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BE49CE3" w14:textId="77777777" w:rsidR="0049637F" w:rsidRDefault="0049637F" w:rsidP="0049637F">
            <w:pPr>
              <w:pStyle w:val="Day"/>
            </w:pPr>
            <w:r w:rsidRPr="000B6788">
              <w:t>31</w:t>
            </w: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C6371F4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E176E09" w14:textId="77777777" w:rsidR="0049637F" w:rsidRDefault="0049637F" w:rsidP="0049637F">
            <w:pPr>
              <w:pStyle w:val="Day"/>
            </w:pPr>
            <w:r>
              <w:t>29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3E54BA6" w14:textId="77777777" w:rsidR="0049637F" w:rsidRDefault="0049637F" w:rsidP="0049637F">
            <w:pPr>
              <w:pStyle w:val="Day"/>
            </w:pPr>
            <w:r>
              <w:t>30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940D39" w14:textId="77777777" w:rsidR="0049637F" w:rsidRDefault="0049637F" w:rsidP="0049637F">
            <w:pPr>
              <w:pStyle w:val="Day"/>
            </w:pPr>
            <w:r>
              <w:t>31</w:t>
            </w: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0CC2F7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44556C5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31EB768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C6EE3B9" w14:textId="77777777" w:rsidR="0049637F" w:rsidRDefault="0049637F" w:rsidP="0049637F">
            <w:pPr>
              <w:pStyle w:val="Day"/>
            </w:pPr>
          </w:p>
        </w:tc>
      </w:tr>
      <w:tr w:rsidR="0049637F" w14:paraId="7979E84D" w14:textId="77777777" w:rsidTr="005F677F">
        <w:trPr>
          <w:trHeight w:val="216"/>
        </w:trPr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27518EC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149F5DE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6A213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88ED1B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EFD1281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DBBB5B4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536A83D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CE0EA94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93EF00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544DEE3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E27AF76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3832B98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A2C2515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A977FAD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510A0303" w14:textId="77777777" w:rsidR="0049637F" w:rsidRDefault="0049637F" w:rsidP="0049637F">
            <w:pPr>
              <w:pStyle w:val="Day"/>
            </w:pPr>
          </w:p>
        </w:tc>
        <w:tc>
          <w:tcPr>
            <w:tcW w:w="579" w:type="dxa"/>
            <w:vMerge/>
            <w:tcBorders>
              <w:left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08226AE7" w14:textId="77777777" w:rsidR="0049637F" w:rsidRDefault="0049637F" w:rsidP="0049637F"/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2B6BC71B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60C2309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14CE421C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7CAE352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4D7F8EA4" w14:textId="77777777" w:rsidR="0049637F" w:rsidRDefault="0049637F" w:rsidP="0049637F">
            <w:pPr>
              <w:pStyle w:val="Day"/>
            </w:pPr>
          </w:p>
        </w:tc>
        <w:tc>
          <w:tcPr>
            <w:tcW w:w="459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318FF8DA" w14:textId="77777777" w:rsidR="0049637F" w:rsidRDefault="0049637F" w:rsidP="0049637F">
            <w:pPr>
              <w:pStyle w:val="Day"/>
            </w:pPr>
          </w:p>
        </w:tc>
        <w:tc>
          <w:tcPr>
            <w:tcW w:w="460" w:type="dxa"/>
            <w:tcBorders>
              <w:top w:val="single" w:sz="4" w:space="0" w:color="8A8A8A" w:themeColor="text2" w:themeTint="80"/>
              <w:left w:val="single" w:sz="4" w:space="0" w:color="8A8A8A" w:themeColor="text2" w:themeTint="80"/>
              <w:bottom w:val="single" w:sz="4" w:space="0" w:color="8A8A8A" w:themeColor="text2" w:themeTint="80"/>
              <w:right w:val="single" w:sz="4" w:space="0" w:color="8A8A8A" w:themeColor="text2" w:themeTint="80"/>
            </w:tcBorders>
          </w:tcPr>
          <w:p w14:paraId="7B4AA3C6" w14:textId="77777777" w:rsidR="0049637F" w:rsidRDefault="0049637F" w:rsidP="0049637F">
            <w:pPr>
              <w:pStyle w:val="Day"/>
            </w:pPr>
          </w:p>
        </w:tc>
      </w:tr>
    </w:tbl>
    <w:p w14:paraId="3419E1CF" w14:textId="0BD63B3A" w:rsidR="00A70674" w:rsidRDefault="00715449">
      <w:pPr>
        <w:pStyle w:val="Heading1"/>
      </w:pPr>
      <w:r>
        <w:t xml:space="preserve">No classes </w:t>
      </w:r>
      <w:proofErr w:type="gramStart"/>
      <w:r>
        <w:t>held</w:t>
      </w:r>
      <w:proofErr w:type="gramEnd"/>
    </w:p>
    <w:tbl>
      <w:tblPr>
        <w:tblW w:w="0" w:type="auto"/>
        <w:shd w:val="clear" w:color="auto" w:fill="FFFF00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5D287897" w14:textId="77777777" w:rsidTr="00715449">
        <w:trPr>
          <w:trHeight w:val="432"/>
        </w:trPr>
        <w:tc>
          <w:tcPr>
            <w:tcW w:w="10790" w:type="dxa"/>
            <w:shd w:val="clear" w:color="auto" w:fill="FFFF00"/>
            <w:vAlign w:val="center"/>
          </w:tcPr>
          <w:p w14:paraId="5FF88C3A" w14:textId="34AAC709" w:rsidR="00A70674" w:rsidRDefault="00A70674" w:rsidP="005F677F">
            <w:pPr>
              <w:jc w:val="center"/>
            </w:pPr>
          </w:p>
        </w:tc>
      </w:tr>
    </w:tbl>
    <w:p w14:paraId="74A72BCB" w14:textId="05A3BA19" w:rsidR="00A70674" w:rsidRDefault="00715449">
      <w:pPr>
        <w:pStyle w:val="Heading1"/>
      </w:pPr>
      <w:r>
        <w:t>Important Dates</w:t>
      </w:r>
    </w:p>
    <w:tbl>
      <w:tblPr>
        <w:tblW w:w="0" w:type="auto"/>
        <w:shd w:val="clear" w:color="auto" w:fill="BC89C9" w:themeFill="accent6" w:themeFillTint="99"/>
        <w:tblLook w:val="0600" w:firstRow="0" w:lastRow="0" w:firstColumn="0" w:lastColumn="0" w:noHBand="1" w:noVBand="1"/>
        <w:tblCaption w:val="Important Dates/Notes"/>
      </w:tblPr>
      <w:tblGrid>
        <w:gridCol w:w="10790"/>
      </w:tblGrid>
      <w:tr w:rsidR="00A70674" w14:paraId="00C23615" w14:textId="77777777" w:rsidTr="00715449">
        <w:trPr>
          <w:trHeight w:val="432"/>
        </w:trPr>
        <w:tc>
          <w:tcPr>
            <w:tcW w:w="10790" w:type="dxa"/>
            <w:shd w:val="clear" w:color="auto" w:fill="BC89C9" w:themeFill="accent6" w:themeFillTint="99"/>
            <w:vAlign w:val="center"/>
          </w:tcPr>
          <w:p w14:paraId="42639A67" w14:textId="77777777" w:rsidR="00A70674" w:rsidRDefault="00715449" w:rsidP="005F677F">
            <w:pPr>
              <w:jc w:val="center"/>
            </w:pPr>
            <w:r>
              <w:t xml:space="preserve">September 14-17: </w:t>
            </w:r>
            <w:r w:rsidRPr="00715449">
              <w:rPr>
                <w:b/>
                <w:bCs/>
              </w:rPr>
              <w:t>Classes Begin</w:t>
            </w:r>
          </w:p>
          <w:p w14:paraId="117AF6C2" w14:textId="77777777" w:rsidR="00715449" w:rsidRDefault="00715449" w:rsidP="005F677F">
            <w:pPr>
              <w:jc w:val="center"/>
            </w:pPr>
            <w:r>
              <w:t xml:space="preserve">December 14-17: </w:t>
            </w:r>
            <w:r w:rsidRPr="00715449">
              <w:rPr>
                <w:b/>
                <w:bCs/>
              </w:rPr>
              <w:t>Visitor’s Week</w:t>
            </w:r>
          </w:p>
          <w:p w14:paraId="255A45DD" w14:textId="77777777" w:rsidR="00715449" w:rsidRDefault="00715449" w:rsidP="005F677F">
            <w:pPr>
              <w:jc w:val="center"/>
            </w:pPr>
            <w:r>
              <w:t xml:space="preserve">April 3, 2027: </w:t>
            </w:r>
            <w:r w:rsidRPr="00715449">
              <w:rPr>
                <w:b/>
                <w:bCs/>
              </w:rPr>
              <w:t>Dress Rehearsal</w:t>
            </w:r>
          </w:p>
          <w:p w14:paraId="5DA6B566" w14:textId="77777777" w:rsidR="00715449" w:rsidRDefault="00715449" w:rsidP="005F677F">
            <w:pPr>
              <w:jc w:val="center"/>
            </w:pPr>
            <w:r>
              <w:t xml:space="preserve">April 12-15, 2027: </w:t>
            </w:r>
            <w:r w:rsidRPr="00715449">
              <w:rPr>
                <w:b/>
                <w:bCs/>
              </w:rPr>
              <w:t>Last Week of Classes</w:t>
            </w:r>
          </w:p>
          <w:p w14:paraId="4C47FD03" w14:textId="49A16047" w:rsidR="00715449" w:rsidRDefault="00715449" w:rsidP="005F677F">
            <w:pPr>
              <w:jc w:val="center"/>
            </w:pPr>
            <w:r>
              <w:t xml:space="preserve">April 16-18, 2027: </w:t>
            </w:r>
            <w:r w:rsidRPr="00715449">
              <w:rPr>
                <w:b/>
                <w:bCs/>
              </w:rPr>
              <w:t>Recitals</w:t>
            </w:r>
          </w:p>
        </w:tc>
      </w:tr>
    </w:tbl>
    <w:p w14:paraId="764E92F3" w14:textId="77777777" w:rsidR="00D261F4" w:rsidRDefault="00D261F4">
      <w:pPr>
        <w:pStyle w:val="NoSpacing"/>
      </w:pPr>
    </w:p>
    <w:sectPr w:rsidR="00D261F4" w:rsidSect="00995BAC">
      <w:pgSz w:w="12240" w:h="15840"/>
      <w:pgMar w:top="64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047F" w14:textId="77777777" w:rsidR="004C7299" w:rsidRDefault="004C7299" w:rsidP="00337E14">
      <w:pPr>
        <w:spacing w:after="0"/>
      </w:pPr>
      <w:r>
        <w:separator/>
      </w:r>
    </w:p>
  </w:endnote>
  <w:endnote w:type="continuationSeparator" w:id="0">
    <w:p w14:paraId="66130FD0" w14:textId="77777777" w:rsidR="004C7299" w:rsidRDefault="004C7299" w:rsidP="00337E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C8B18" w14:textId="77777777" w:rsidR="004C7299" w:rsidRDefault="004C7299" w:rsidP="00337E14">
      <w:pPr>
        <w:spacing w:after="0"/>
      </w:pPr>
      <w:r>
        <w:separator/>
      </w:r>
    </w:p>
  </w:footnote>
  <w:footnote w:type="continuationSeparator" w:id="0">
    <w:p w14:paraId="033E1106" w14:textId="77777777" w:rsidR="004C7299" w:rsidRDefault="004C7299" w:rsidP="00337E1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49"/>
    <w:rsid w:val="00013C75"/>
    <w:rsid w:val="00036832"/>
    <w:rsid w:val="000A6191"/>
    <w:rsid w:val="000C0513"/>
    <w:rsid w:val="000D6EFE"/>
    <w:rsid w:val="000E7D2E"/>
    <w:rsid w:val="00137F1A"/>
    <w:rsid w:val="00177845"/>
    <w:rsid w:val="00191999"/>
    <w:rsid w:val="00223B9D"/>
    <w:rsid w:val="00223D4D"/>
    <w:rsid w:val="00246E8A"/>
    <w:rsid w:val="002542FD"/>
    <w:rsid w:val="00256DC3"/>
    <w:rsid w:val="002E2982"/>
    <w:rsid w:val="0030705A"/>
    <w:rsid w:val="00312BBA"/>
    <w:rsid w:val="00337E14"/>
    <w:rsid w:val="003522B7"/>
    <w:rsid w:val="00366921"/>
    <w:rsid w:val="00397F06"/>
    <w:rsid w:val="003C14C4"/>
    <w:rsid w:val="003E7366"/>
    <w:rsid w:val="0044315E"/>
    <w:rsid w:val="004722B0"/>
    <w:rsid w:val="0049637F"/>
    <w:rsid w:val="004A6647"/>
    <w:rsid w:val="004A6C50"/>
    <w:rsid w:val="004B430E"/>
    <w:rsid w:val="004C7299"/>
    <w:rsid w:val="004D5C06"/>
    <w:rsid w:val="004F670E"/>
    <w:rsid w:val="004F683C"/>
    <w:rsid w:val="005416FC"/>
    <w:rsid w:val="0058421F"/>
    <w:rsid w:val="005F677F"/>
    <w:rsid w:val="00605646"/>
    <w:rsid w:val="00622951"/>
    <w:rsid w:val="00687EF0"/>
    <w:rsid w:val="006E7372"/>
    <w:rsid w:val="006F1D3C"/>
    <w:rsid w:val="00715449"/>
    <w:rsid w:val="007476DE"/>
    <w:rsid w:val="007F75C5"/>
    <w:rsid w:val="0081420B"/>
    <w:rsid w:val="00891AC9"/>
    <w:rsid w:val="009035EA"/>
    <w:rsid w:val="00954A61"/>
    <w:rsid w:val="009578CB"/>
    <w:rsid w:val="00964FDC"/>
    <w:rsid w:val="00985665"/>
    <w:rsid w:val="00995BAC"/>
    <w:rsid w:val="00996198"/>
    <w:rsid w:val="009C49F3"/>
    <w:rsid w:val="009F65F2"/>
    <w:rsid w:val="00A0538E"/>
    <w:rsid w:val="00A15338"/>
    <w:rsid w:val="00A218AB"/>
    <w:rsid w:val="00A4405D"/>
    <w:rsid w:val="00A70674"/>
    <w:rsid w:val="00A73577"/>
    <w:rsid w:val="00A875D8"/>
    <w:rsid w:val="00B03FCB"/>
    <w:rsid w:val="00B26FA3"/>
    <w:rsid w:val="00B87BA8"/>
    <w:rsid w:val="00BD4C1E"/>
    <w:rsid w:val="00C2181B"/>
    <w:rsid w:val="00C606FF"/>
    <w:rsid w:val="00C65071"/>
    <w:rsid w:val="00C74996"/>
    <w:rsid w:val="00D15461"/>
    <w:rsid w:val="00D261F4"/>
    <w:rsid w:val="00D35DA8"/>
    <w:rsid w:val="00D55615"/>
    <w:rsid w:val="00D944C7"/>
    <w:rsid w:val="00DE3B4C"/>
    <w:rsid w:val="00E118A4"/>
    <w:rsid w:val="00E60EF6"/>
    <w:rsid w:val="00E63E1B"/>
    <w:rsid w:val="00EC16F9"/>
    <w:rsid w:val="00EC53DE"/>
    <w:rsid w:val="00F04882"/>
    <w:rsid w:val="00F45140"/>
    <w:rsid w:val="00F55EA6"/>
    <w:rsid w:val="00FB5FA5"/>
    <w:rsid w:val="00FF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61CCF"/>
  <w15:chartTrackingRefBased/>
  <w15:docId w15:val="{C1F0DFFC-7B00-4FC2-AAC7-41FF5BD82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05050" w:themeColor="text2" w:themeTint="BF"/>
        <w:sz w:val="18"/>
        <w:szCs w:val="18"/>
        <w:lang w:val="en-US" w:eastAsia="ja-JP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615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2"/>
    <w:qFormat/>
    <w:pPr>
      <w:spacing w:after="0"/>
      <w:contextualSpacing/>
    </w:pPr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3"/>
    <w:unhideWhenUsed/>
    <w:qFormat/>
    <w:pPr>
      <w:numPr>
        <w:ilvl w:val="1"/>
      </w:numPr>
      <w:jc w:val="center"/>
    </w:pPr>
  </w:style>
  <w:style w:type="character" w:customStyle="1" w:styleId="SubtitleChar">
    <w:name w:val="Subtitle Char"/>
    <w:basedOn w:val="DefaultParagraphFont"/>
    <w:link w:val="Subtitle"/>
    <w:uiPriority w:val="3"/>
    <w:rPr>
      <w:rFonts w:asciiTheme="majorHAnsi" w:eastAsiaTheme="majorEastAsia" w:hAnsiTheme="majorHAnsi" w:cstheme="majorBidi"/>
      <w:b/>
      <w:bCs/>
      <w:kern w:val="28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table" w:customStyle="1" w:styleId="LayoutTable">
    <w:name w:val="Layout Table"/>
    <w:basedOn w:val="TableNormal"/>
    <w:uiPriority w:val="99"/>
    <w:tblPr>
      <w:tblCellMar>
        <w:top w:w="29" w:type="dxa"/>
        <w:left w:w="29" w:type="dxa"/>
        <w:bottom w:w="29" w:type="dxa"/>
        <w:right w:w="29" w:type="dxa"/>
      </w:tblCellMar>
    </w:tblPr>
  </w:style>
  <w:style w:type="table" w:customStyle="1" w:styleId="MonthLayout">
    <w:name w:val="Month Layout"/>
    <w:basedOn w:val="TableNormal"/>
    <w:uiPriority w:val="99"/>
    <w:pPr>
      <w:spacing w:before="20" w:after="20"/>
    </w:pPr>
    <w:rPr>
      <w:szCs w:val="15"/>
    </w:rPr>
    <w:tblPr>
      <w:tblBorders>
        <w:top w:val="single" w:sz="4" w:space="0" w:color="505050" w:themeColor="text2" w:themeTint="BF"/>
        <w:left w:val="single" w:sz="4" w:space="0" w:color="505050" w:themeColor="text2" w:themeTint="BF"/>
        <w:bottom w:val="single" w:sz="4" w:space="0" w:color="505050" w:themeColor="text2" w:themeTint="BF"/>
        <w:right w:val="single" w:sz="4" w:space="0" w:color="505050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spacing w:beforeLines="20" w:before="20" w:beforeAutospacing="0" w:afterLines="20" w:after="20" w:afterAutospacing="0"/>
        <w:jc w:val="center"/>
      </w:pPr>
      <w:rPr>
        <w:b/>
        <w:color w:val="FFFFFF" w:themeColor="background1"/>
        <w:sz w:val="18"/>
      </w:rPr>
      <w:tblPr/>
      <w:tcPr>
        <w:shd w:val="clear" w:color="auto" w:fill="30506A" w:themeFill="accent1"/>
      </w:tcPr>
    </w:tblStylePr>
  </w:style>
  <w:style w:type="table" w:customStyle="1" w:styleId="MonthTable">
    <w:name w:val="Month Table"/>
    <w:basedOn w:val="TableNormal"/>
    <w:uiPriority w:val="99"/>
    <w:pPr>
      <w:spacing w:before="40" w:after="40"/>
      <w:jc w:val="center"/>
    </w:pPr>
    <w:rPr>
      <w:szCs w:val="14"/>
    </w:rPr>
    <w:tblPr>
      <w:tblBorders>
        <w:insideH w:val="single" w:sz="4" w:space="0" w:color="8A8A8A" w:themeColor="text2" w:themeTint="80"/>
        <w:insideV w:val="single" w:sz="4" w:space="0" w:color="8A8A8A" w:themeColor="text2" w:themeTint="80"/>
      </w:tblBorders>
    </w:tblPr>
    <w:tblStylePr w:type="firstRow">
      <w:pPr>
        <w:wordWrap/>
        <w:spacing w:beforeLines="0" w:before="10" w:beforeAutospacing="0" w:afterLines="0" w:after="10" w:afterAutospacing="0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0F0F0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</w:rPr>
  </w:style>
  <w:style w:type="table" w:customStyle="1" w:styleId="Sem1">
    <w:name w:val="Sem 1"/>
    <w:basedOn w:val="TableNormal"/>
    <w:uiPriority w:val="99"/>
    <w:pPr>
      <w:spacing w:before="60"/>
      <w:jc w:val="center"/>
    </w:pPr>
    <w:tblPr/>
    <w:tcPr>
      <w:shd w:val="clear" w:color="auto" w:fill="FFEA82" w:themeFill="accent2"/>
      <w:vAlign w:val="center"/>
    </w:tcPr>
  </w:style>
  <w:style w:type="paragraph" w:styleId="NoSpacing">
    <w:name w:val="No Spacing"/>
    <w:uiPriority w:val="98"/>
    <w:unhideWhenUsed/>
    <w:qFormat/>
    <w:pPr>
      <w:spacing w:after="0"/>
    </w:pPr>
  </w:style>
  <w:style w:type="table" w:customStyle="1" w:styleId="Sem2">
    <w:name w:val="Sem 2"/>
    <w:basedOn w:val="TableNormal"/>
    <w:uiPriority w:val="99"/>
    <w:pPr>
      <w:spacing w:before="60"/>
      <w:jc w:val="center"/>
    </w:pPr>
    <w:tblPr/>
    <w:tcPr>
      <w:shd w:val="clear" w:color="auto" w:fill="7DCFDF" w:themeFill="accent3"/>
      <w:vAlign w:val="center"/>
    </w:tcPr>
  </w:style>
  <w:style w:type="table" w:customStyle="1" w:styleId="Sem3">
    <w:name w:val="Sem 3"/>
    <w:basedOn w:val="TableNormal"/>
    <w:uiPriority w:val="99"/>
    <w:pPr>
      <w:spacing w:before="60"/>
      <w:jc w:val="center"/>
    </w:pPr>
    <w:tblPr/>
    <w:tcPr>
      <w:shd w:val="clear" w:color="auto" w:fill="CFE14B" w:themeFill="accent4"/>
      <w:vAlign w:val="center"/>
    </w:tc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Footer">
    <w:name w:val="footer"/>
    <w:basedOn w:val="Normal"/>
    <w:link w:val="FooterChar"/>
    <w:uiPriority w:val="99"/>
    <w:semiHidden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5615"/>
  </w:style>
  <w:style w:type="paragraph" w:styleId="Header">
    <w:name w:val="header"/>
    <w:basedOn w:val="Normal"/>
    <w:link w:val="HeaderChar"/>
    <w:uiPriority w:val="99"/>
    <w:semiHidden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5615"/>
  </w:style>
  <w:style w:type="paragraph" w:customStyle="1" w:styleId="Week">
    <w:name w:val="Week"/>
    <w:basedOn w:val="Normal"/>
    <w:qFormat/>
    <w:rsid w:val="00F04882"/>
    <w:pPr>
      <w:spacing w:after="0"/>
      <w:jc w:val="center"/>
    </w:pPr>
    <w:rPr>
      <w:b/>
    </w:rPr>
  </w:style>
  <w:style w:type="paragraph" w:customStyle="1" w:styleId="Month">
    <w:name w:val="Month"/>
    <w:basedOn w:val="Normal"/>
    <w:qFormat/>
    <w:rsid w:val="00F45140"/>
    <w:pPr>
      <w:spacing w:after="0"/>
      <w:jc w:val="center"/>
    </w:pPr>
    <w:rPr>
      <w:b/>
      <w:color w:val="FFFFFF" w:themeColor="background1"/>
    </w:rPr>
  </w:style>
  <w:style w:type="paragraph" w:customStyle="1" w:styleId="Day">
    <w:name w:val="Day"/>
    <w:basedOn w:val="Normal"/>
    <w:qFormat/>
    <w:rsid w:val="00F45140"/>
    <w:pPr>
      <w:spacing w:after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ngh\AppData\Roaming\Microsoft\Templates\Academic%20year%20calendar.dotx" TargetMode="External"/></Relationships>
</file>

<file path=word/theme/theme1.xml><?xml version="1.0" encoding="utf-8"?>
<a:theme xmlns:a="http://schemas.openxmlformats.org/drawingml/2006/main" name="Office Theme">
  <a:themeElements>
    <a:clrScheme name="Academic Calendar">
      <a:dk1>
        <a:sysClr val="windowText" lastClr="000000"/>
      </a:dk1>
      <a:lt1>
        <a:sysClr val="window" lastClr="FFFFFF"/>
      </a:lt1>
      <a:dk2>
        <a:srgbClr val="161616"/>
      </a:dk2>
      <a:lt2>
        <a:srgbClr val="F0F0F0"/>
      </a:lt2>
      <a:accent1>
        <a:srgbClr val="30506A"/>
      </a:accent1>
      <a:accent2>
        <a:srgbClr val="FFEA82"/>
      </a:accent2>
      <a:accent3>
        <a:srgbClr val="7DCFDF"/>
      </a:accent3>
      <a:accent4>
        <a:srgbClr val="CFE14B"/>
      </a:accent4>
      <a:accent5>
        <a:srgbClr val="89C711"/>
      </a:accent5>
      <a:accent6>
        <a:srgbClr val="8A479B"/>
      </a:accent6>
      <a:hlink>
        <a:srgbClr val="00FFFF"/>
      </a:hlink>
      <a:folHlink>
        <a:srgbClr val="8A47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2" ma:contentTypeDescription="Create a new document." ma:contentTypeScope="" ma:versionID="0635a23c60cc3de58ab4c1efc88efc6e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b2ec4e1d644ed04c8d3fd0ef60d056a4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  <xsd:element ref="ns2:HasDigitalSignature" minOccurs="0"/>
                <xsd:element ref="ns2:DigitalSignatureProvi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  <xsd:element name="HasDigitalSignature" ma:index="34" nillable="true" ma:displayName="Signed electronically" ma:internalName="HasDigitalSignature" ma:readOnly="true">
      <xsd:simpleType>
        <xsd:restriction base="dms:Boolean"/>
      </xsd:simpleType>
    </xsd:element>
    <xsd:element name="DigitalSignatureProvider" ma:index="35" nillable="true" ma:displayName="Signature provider" ma:internalName="DigitalSignatureProvider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24DBA84-50F6-4CEB-AB70-AA2F600F5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E973A-89B7-402D-B313-DB2E05D64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234EF3-3861-4183-9AAD-2F2B2EFE50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Academic year calendar</Template>
  <TotalTime>7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Hailee Kingzynski</dc:creator>
  <cp:keywords/>
  <dc:description/>
  <cp:lastModifiedBy>Hailee Kingzynski</cp:lastModifiedBy>
  <cp:revision>1</cp:revision>
  <dcterms:created xsi:type="dcterms:W3CDTF">2026-07-19T02:22:00Z</dcterms:created>
  <dcterms:modified xsi:type="dcterms:W3CDTF">2026-07-19T02:30:00Z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>
    </vt:lpwstr>
  </property>
</Properties>
</file>